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9E58" w14:textId="77777777" w:rsidR="006A37AE" w:rsidRDefault="006A37AE" w:rsidP="006A37AE">
      <w:pPr>
        <w:jc w:val="center"/>
        <w:rPr>
          <w:rFonts w:cs="Arial"/>
          <w:b/>
          <w:sz w:val="52"/>
          <w:szCs w:val="52"/>
        </w:rPr>
      </w:pPr>
      <w:r w:rsidRPr="0069589A">
        <w:rPr>
          <w:rFonts w:cs="Arial"/>
          <w:b/>
          <w:sz w:val="52"/>
          <w:szCs w:val="52"/>
        </w:rPr>
        <w:t xml:space="preserve">Bleasby Church of England </w:t>
      </w:r>
    </w:p>
    <w:p w14:paraId="6CBC9D10" w14:textId="77777777" w:rsidR="006A37AE" w:rsidRDefault="006A37AE" w:rsidP="006A37AE">
      <w:pPr>
        <w:jc w:val="center"/>
        <w:rPr>
          <w:rFonts w:cs="Arial"/>
          <w:b/>
          <w:sz w:val="52"/>
          <w:szCs w:val="52"/>
        </w:rPr>
      </w:pPr>
      <w:r w:rsidRPr="0069589A">
        <w:rPr>
          <w:rFonts w:cs="Arial"/>
          <w:b/>
          <w:sz w:val="52"/>
          <w:szCs w:val="52"/>
        </w:rPr>
        <w:t>Primary School</w:t>
      </w:r>
    </w:p>
    <w:p w14:paraId="1AE25BD6" w14:textId="77777777" w:rsidR="006A37AE" w:rsidRPr="0069589A" w:rsidRDefault="006A37AE" w:rsidP="006A37AE">
      <w:pPr>
        <w:jc w:val="center"/>
        <w:rPr>
          <w:rFonts w:cs="Arial"/>
          <w:b/>
          <w:sz w:val="52"/>
          <w:szCs w:val="52"/>
        </w:rPr>
      </w:pPr>
    </w:p>
    <w:p w14:paraId="78E9DF4E" w14:textId="77777777" w:rsidR="0070545A" w:rsidRPr="001324C2" w:rsidRDefault="001324C2" w:rsidP="006A37AE">
      <w:pPr>
        <w:jc w:val="center"/>
        <w:rPr>
          <w:rFonts w:cs="Arial"/>
          <w:b/>
          <w:sz w:val="42"/>
          <w:szCs w:val="42"/>
        </w:rPr>
      </w:pPr>
      <w:r w:rsidRPr="001324C2">
        <w:rPr>
          <w:rFonts w:cs="Arial"/>
          <w:b/>
          <w:sz w:val="42"/>
          <w:szCs w:val="42"/>
        </w:rPr>
        <w:t xml:space="preserve">Partnership Working </w:t>
      </w:r>
      <w:r>
        <w:rPr>
          <w:rFonts w:cs="Arial"/>
          <w:b/>
          <w:sz w:val="42"/>
          <w:szCs w:val="42"/>
        </w:rPr>
        <w:t>-</w:t>
      </w:r>
      <w:r w:rsidRPr="001324C2">
        <w:rPr>
          <w:rFonts w:cs="Arial"/>
          <w:b/>
          <w:sz w:val="42"/>
          <w:szCs w:val="42"/>
        </w:rPr>
        <w:t xml:space="preserve"> Home and School</w:t>
      </w:r>
    </w:p>
    <w:p w14:paraId="3F28A6E0" w14:textId="77777777" w:rsidR="006A37AE" w:rsidRPr="006A37AE" w:rsidRDefault="006A37AE" w:rsidP="006A37AE">
      <w:pPr>
        <w:jc w:val="center"/>
        <w:rPr>
          <w:rFonts w:cs="Arial"/>
          <w:b/>
          <w:sz w:val="52"/>
          <w:szCs w:val="52"/>
        </w:rPr>
      </w:pPr>
    </w:p>
    <w:p w14:paraId="1596BCD0" w14:textId="50547F82" w:rsidR="00906C29" w:rsidRDefault="00910E9A" w:rsidP="00906C29">
      <w:pPr>
        <w:pStyle w:val="1bodycopy"/>
        <w:rPr>
          <w:color w:val="12263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63C1E" wp14:editId="3992D079">
                <wp:simplePos x="0" y="0"/>
                <wp:positionH relativeFrom="column">
                  <wp:posOffset>1266825</wp:posOffset>
                </wp:positionH>
                <wp:positionV relativeFrom="paragraph">
                  <wp:posOffset>8067675</wp:posOffset>
                </wp:positionV>
                <wp:extent cx="4791075" cy="1905000"/>
                <wp:effectExtent l="0" t="0" r="9525" b="0"/>
                <wp:wrapNone/>
                <wp:docPr id="161606082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1075" cy="1905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5F7591" w14:textId="77777777" w:rsidR="00D5140C" w:rsidRDefault="00D5140C" w:rsidP="00D5140C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5E2E2850" w14:textId="77777777" w:rsidR="00D5140C" w:rsidRPr="00F221BB" w:rsidRDefault="00D5140C" w:rsidP="00D5140C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221BB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Achieving, Belonging and Caring </w:t>
                            </w:r>
                            <w:r w:rsidRPr="00F221BB">
                              <w:rPr>
                                <w:sz w:val="44"/>
                                <w:szCs w:val="44"/>
                              </w:rPr>
                              <w:t>as unique children of God, in a diverse and changing world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2BCD5E4E" w14:textId="77777777" w:rsidR="00D5140C" w:rsidRDefault="00D5140C" w:rsidP="00D514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E63C1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99.75pt;margin-top:635.25pt;width:377.25pt;height:15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" fillcolor="window" strokeweight=".5pt">
                <v:path arrowok="t"/>
                <v:textbox>
                  <w:txbxContent>
                    <w:p w14:paraId="795F7591" w14:textId="77777777" w:rsidR="00D5140C" w:rsidRDefault="00D5140C" w:rsidP="00D5140C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5E2E2850" w14:textId="77777777" w:rsidR="00D5140C" w:rsidRPr="00F221BB" w:rsidRDefault="00D5140C" w:rsidP="00D5140C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F221BB">
                        <w:rPr>
                          <w:b/>
                          <w:bCs/>
                          <w:sz w:val="44"/>
                          <w:szCs w:val="44"/>
                        </w:rPr>
                        <w:t xml:space="preserve">Achieving, Belonging and Caring </w:t>
                      </w:r>
                      <w:r w:rsidRPr="00F221BB">
                        <w:rPr>
                          <w:sz w:val="44"/>
                          <w:szCs w:val="44"/>
                        </w:rPr>
                        <w:t>as unique children of God, in a diverse and changing world</w:t>
                      </w:r>
                      <w:r>
                        <w:rPr>
                          <w:sz w:val="44"/>
                          <w:szCs w:val="44"/>
                        </w:rPr>
                        <w:t>.</w:t>
                      </w:r>
                    </w:p>
                    <w:p w14:paraId="2BCD5E4E" w14:textId="77777777" w:rsidR="00D5140C" w:rsidRDefault="00D5140C" w:rsidP="00D5140C"/>
                  </w:txbxContent>
                </v:textbox>
              </v:shape>
            </w:pict>
          </mc:Fallback>
        </mc:AlternateContent>
      </w:r>
      <w:r w:rsidRPr="006A37AE">
        <w:rPr>
          <w:noProof/>
          <w:color w:val="0070C0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F9D2770" wp14:editId="68215263">
                <wp:simplePos x="0" y="0"/>
                <wp:positionH relativeFrom="column">
                  <wp:posOffset>-12065</wp:posOffset>
                </wp:positionH>
                <wp:positionV relativeFrom="paragraph">
                  <wp:posOffset>64770</wp:posOffset>
                </wp:positionV>
                <wp:extent cx="6158865" cy="0"/>
                <wp:effectExtent l="33655" t="31750" r="36830" b="34925"/>
                <wp:wrapNone/>
                <wp:docPr id="47259725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57150" cmpd="thinThick" algn="ctr">
                          <a:solidFill>
                            <a:srgbClr val="2F549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3994B9" id="Straight Connector 11" o:spid="_x0000_s1026" style="position:absolute;flip: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5pt,5.1pt" to="484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" strokecolor="#2f5496" strokeweight="4.5pt">
                <v:stroke linestyle="thinThick" joinstyle="miter"/>
              </v:line>
            </w:pict>
          </mc:Fallback>
        </mc:AlternateContent>
      </w:r>
    </w:p>
    <w:p w14:paraId="52D63E72" w14:textId="634B3A46" w:rsidR="006A37AE" w:rsidRDefault="00910E9A" w:rsidP="00005760">
      <w:pPr>
        <w:pStyle w:val="2Subheadblue"/>
        <w:tabs>
          <w:tab w:val="center" w:pos="4873"/>
          <w:tab w:val="left" w:pos="8751"/>
        </w:tabs>
        <w:spacing w:before="240"/>
        <w:rPr>
          <w:noProof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AFEB3AD" wp14:editId="214BF555">
            <wp:simplePos x="0" y="0"/>
            <wp:positionH relativeFrom="column">
              <wp:posOffset>4408805</wp:posOffset>
            </wp:positionH>
            <wp:positionV relativeFrom="paragraph">
              <wp:posOffset>1283970</wp:posOffset>
            </wp:positionV>
            <wp:extent cx="1206500" cy="789940"/>
            <wp:effectExtent l="0" t="0" r="0" b="0"/>
            <wp:wrapNone/>
            <wp:docPr id="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760">
        <w:tab/>
      </w:r>
      <w:r>
        <w:rPr>
          <w:noProof/>
        </w:rPr>
        <w:drawing>
          <wp:inline distT="0" distB="0" distL="0" distR="0" wp14:anchorId="483FD255" wp14:editId="042132B4">
            <wp:extent cx="4208145" cy="1680210"/>
            <wp:effectExtent l="57150" t="57150" r="40005" b="34290"/>
            <wp:docPr id="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145" cy="1680210"/>
                    </a:xfrm>
                    <a:prstGeom prst="rect">
                      <a:avLst/>
                    </a:prstGeom>
                    <a:noFill/>
                    <a:ln w="4127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288127" wp14:editId="51FE2F48">
                <wp:simplePos x="0" y="0"/>
                <wp:positionH relativeFrom="column">
                  <wp:posOffset>1266825</wp:posOffset>
                </wp:positionH>
                <wp:positionV relativeFrom="paragraph">
                  <wp:posOffset>8067675</wp:posOffset>
                </wp:positionV>
                <wp:extent cx="4791075" cy="1905000"/>
                <wp:effectExtent l="0" t="0" r="9525" b="0"/>
                <wp:wrapNone/>
                <wp:docPr id="134627877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1075" cy="1905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4A4C1F" w14:textId="77777777" w:rsidR="00D5140C" w:rsidRDefault="00D5140C" w:rsidP="00D5140C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15570C7E" w14:textId="77777777" w:rsidR="00D5140C" w:rsidRPr="00F221BB" w:rsidRDefault="00D5140C" w:rsidP="00D5140C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221BB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Achieving, Belonging and Caring </w:t>
                            </w:r>
                            <w:r w:rsidRPr="00F221BB">
                              <w:rPr>
                                <w:sz w:val="44"/>
                                <w:szCs w:val="44"/>
                              </w:rPr>
                              <w:t>as unique children of God, in a diverse and changing world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47870ACD" w14:textId="77777777" w:rsidR="00D5140C" w:rsidRDefault="00D5140C" w:rsidP="00D514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88127" id="Text Box 8" o:spid="_x0000_s1027" type="#_x0000_t202" style="position:absolute;margin-left:99.75pt;margin-top:635.25pt;width:377.25pt;height:15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" fillcolor="window" strokeweight=".5pt">
                <v:path arrowok="t"/>
                <v:textbox>
                  <w:txbxContent>
                    <w:p w14:paraId="384A4C1F" w14:textId="77777777" w:rsidR="00D5140C" w:rsidRDefault="00D5140C" w:rsidP="00D5140C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15570C7E" w14:textId="77777777" w:rsidR="00D5140C" w:rsidRPr="00F221BB" w:rsidRDefault="00D5140C" w:rsidP="00D5140C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F221BB">
                        <w:rPr>
                          <w:b/>
                          <w:bCs/>
                          <w:sz w:val="44"/>
                          <w:szCs w:val="44"/>
                        </w:rPr>
                        <w:t xml:space="preserve">Achieving, Belonging and Caring </w:t>
                      </w:r>
                      <w:r w:rsidRPr="00F221BB">
                        <w:rPr>
                          <w:sz w:val="44"/>
                          <w:szCs w:val="44"/>
                        </w:rPr>
                        <w:t>as unique children of God, in a diverse and changing world</w:t>
                      </w:r>
                      <w:r>
                        <w:rPr>
                          <w:sz w:val="44"/>
                          <w:szCs w:val="44"/>
                        </w:rPr>
                        <w:t>.</w:t>
                      </w:r>
                    </w:p>
                    <w:p w14:paraId="47870ACD" w14:textId="77777777" w:rsidR="00D5140C" w:rsidRDefault="00D5140C" w:rsidP="00D5140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EF9681" wp14:editId="72950AF9">
                <wp:simplePos x="0" y="0"/>
                <wp:positionH relativeFrom="column">
                  <wp:posOffset>1266825</wp:posOffset>
                </wp:positionH>
                <wp:positionV relativeFrom="paragraph">
                  <wp:posOffset>8067675</wp:posOffset>
                </wp:positionV>
                <wp:extent cx="4791075" cy="1905000"/>
                <wp:effectExtent l="0" t="0" r="9525" b="0"/>
                <wp:wrapNone/>
                <wp:docPr id="180017496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1075" cy="1905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6F44D7" w14:textId="77777777" w:rsidR="00D5140C" w:rsidRDefault="00D5140C" w:rsidP="00D5140C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64B0C6FE" w14:textId="77777777" w:rsidR="00D5140C" w:rsidRPr="00F221BB" w:rsidRDefault="00D5140C" w:rsidP="00D5140C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F221BB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Achieving, Belonging and Caring </w:t>
                            </w:r>
                            <w:r w:rsidRPr="00F221BB">
                              <w:rPr>
                                <w:sz w:val="44"/>
                                <w:szCs w:val="44"/>
                              </w:rPr>
                              <w:t>as unique children of God, in a diverse and changing world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6CCEE4C6" w14:textId="77777777" w:rsidR="00D5140C" w:rsidRDefault="00D5140C" w:rsidP="00D514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EF9681" id="Text Box 7" o:spid="_x0000_s1028" type="#_x0000_t202" style="position:absolute;margin-left:99.75pt;margin-top:635.25pt;width:377.25pt;height:15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" fillcolor="window" strokeweight=".5pt">
                <v:path arrowok="t"/>
                <v:textbox>
                  <w:txbxContent>
                    <w:p w14:paraId="416F44D7" w14:textId="77777777" w:rsidR="00D5140C" w:rsidRDefault="00D5140C" w:rsidP="00D5140C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64B0C6FE" w14:textId="77777777" w:rsidR="00D5140C" w:rsidRPr="00F221BB" w:rsidRDefault="00D5140C" w:rsidP="00D5140C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F221BB">
                        <w:rPr>
                          <w:b/>
                          <w:bCs/>
                          <w:sz w:val="44"/>
                          <w:szCs w:val="44"/>
                        </w:rPr>
                        <w:t xml:space="preserve">Achieving, Belonging and Caring </w:t>
                      </w:r>
                      <w:r w:rsidRPr="00F221BB">
                        <w:rPr>
                          <w:sz w:val="44"/>
                          <w:szCs w:val="44"/>
                        </w:rPr>
                        <w:t>as unique children of God, in a diverse and changing world</w:t>
                      </w:r>
                      <w:r>
                        <w:rPr>
                          <w:sz w:val="44"/>
                          <w:szCs w:val="44"/>
                        </w:rPr>
                        <w:t>.</w:t>
                      </w:r>
                    </w:p>
                    <w:p w14:paraId="6CCEE4C6" w14:textId="77777777" w:rsidR="00D5140C" w:rsidRDefault="00D5140C" w:rsidP="00D5140C"/>
                  </w:txbxContent>
                </v:textbox>
              </v:shape>
            </w:pict>
          </mc:Fallback>
        </mc:AlternateContent>
      </w:r>
      <w:r w:rsidR="00005760">
        <w:tab/>
      </w:r>
    </w:p>
    <w:p w14:paraId="00266ED0" w14:textId="77777777" w:rsidR="00275D5E" w:rsidRDefault="00B00345" w:rsidP="002B3C92">
      <w:pPr>
        <w:pStyle w:val="2Subheadblue"/>
        <w:spacing w:before="240"/>
        <w:rPr>
          <w:noProof/>
          <w:lang w:val="en-GB" w:eastAsia="en-GB"/>
        </w:rPr>
      </w:pPr>
      <w:r>
        <w:rPr>
          <w:noProof/>
          <w:lang w:val="en-GB" w:eastAsia="en-GB"/>
        </w:rPr>
        <w:t>As a</w:t>
      </w:r>
      <w:r w:rsidR="00F20C1E">
        <w:rPr>
          <w:noProof/>
          <w:lang w:val="en-GB" w:eastAsia="en-GB"/>
        </w:rPr>
        <w:t xml:space="preserve"> school</w:t>
      </w:r>
    </w:p>
    <w:p w14:paraId="5D75DB68" w14:textId="77777777" w:rsidR="007B7F22" w:rsidRDefault="007B7F22" w:rsidP="004F0252">
      <w:pPr>
        <w:pStyle w:val="1bodycopy"/>
        <w:rPr>
          <w:lang w:val="en-GB" w:eastAsia="en-GB"/>
        </w:rPr>
      </w:pPr>
      <w:r>
        <w:rPr>
          <w:lang w:val="en-GB" w:eastAsia="en-GB"/>
        </w:rPr>
        <w:t>We will:</w:t>
      </w:r>
    </w:p>
    <w:p w14:paraId="0D6F0751" w14:textId="77777777" w:rsidR="009928E8" w:rsidRDefault="009928E8" w:rsidP="009928E8">
      <w:pPr>
        <w:pStyle w:val="3Bulletedcopypink"/>
      </w:pPr>
      <w:r>
        <w:t>Give your child opportunities and support to develop and understand our school values:</w:t>
      </w:r>
    </w:p>
    <w:p w14:paraId="77786AD1" w14:textId="77777777" w:rsidR="009928E8" w:rsidRPr="009928E8" w:rsidRDefault="009928E8" w:rsidP="00152536">
      <w:pPr>
        <w:pStyle w:val="3Bulletedcopypink"/>
        <w:numPr>
          <w:ilvl w:val="0"/>
          <w:numId w:val="0"/>
        </w:numPr>
        <w:ind w:left="720"/>
        <w:rPr>
          <w:color w:val="0070C0"/>
        </w:rPr>
      </w:pPr>
      <w:r w:rsidRPr="009928E8">
        <w:rPr>
          <w:color w:val="0070C0"/>
        </w:rPr>
        <w:t xml:space="preserve">Achieving – </w:t>
      </w:r>
      <w:r>
        <w:rPr>
          <w:color w:val="0070C0"/>
        </w:rPr>
        <w:t>W</w:t>
      </w:r>
      <w:r w:rsidRPr="009928E8">
        <w:rPr>
          <w:color w:val="0070C0"/>
        </w:rPr>
        <w:t xml:space="preserve">isdom and </w:t>
      </w:r>
      <w:r>
        <w:rPr>
          <w:color w:val="0070C0"/>
        </w:rPr>
        <w:t>P</w:t>
      </w:r>
      <w:r w:rsidRPr="009928E8">
        <w:rPr>
          <w:color w:val="0070C0"/>
        </w:rPr>
        <w:t>erseverance</w:t>
      </w:r>
    </w:p>
    <w:p w14:paraId="61A6BD33" w14:textId="77777777" w:rsidR="009928E8" w:rsidRPr="009928E8" w:rsidRDefault="009928E8" w:rsidP="00152536">
      <w:pPr>
        <w:pStyle w:val="3Bulletedcopypink"/>
        <w:numPr>
          <w:ilvl w:val="0"/>
          <w:numId w:val="0"/>
        </w:numPr>
        <w:ind w:left="720"/>
        <w:rPr>
          <w:color w:val="0070C0"/>
        </w:rPr>
      </w:pPr>
      <w:r w:rsidRPr="009928E8">
        <w:rPr>
          <w:color w:val="0070C0"/>
        </w:rPr>
        <w:t xml:space="preserve">Belonging – </w:t>
      </w:r>
      <w:r>
        <w:rPr>
          <w:color w:val="0070C0"/>
        </w:rPr>
        <w:t>F</w:t>
      </w:r>
      <w:r w:rsidRPr="009928E8">
        <w:rPr>
          <w:color w:val="0070C0"/>
        </w:rPr>
        <w:t xml:space="preserve">riendship and </w:t>
      </w:r>
      <w:r>
        <w:rPr>
          <w:color w:val="0070C0"/>
        </w:rPr>
        <w:t>R</w:t>
      </w:r>
      <w:r w:rsidRPr="009928E8">
        <w:rPr>
          <w:color w:val="0070C0"/>
        </w:rPr>
        <w:t>espect</w:t>
      </w:r>
    </w:p>
    <w:p w14:paraId="54B52F4F" w14:textId="77777777" w:rsidR="00152536" w:rsidRPr="009928E8" w:rsidRDefault="009928E8" w:rsidP="00005760">
      <w:pPr>
        <w:pStyle w:val="3Bulletedcopypink"/>
        <w:numPr>
          <w:ilvl w:val="0"/>
          <w:numId w:val="0"/>
        </w:numPr>
        <w:ind w:left="720"/>
        <w:rPr>
          <w:color w:val="0070C0"/>
        </w:rPr>
      </w:pPr>
      <w:r w:rsidRPr="009928E8">
        <w:rPr>
          <w:color w:val="0070C0"/>
        </w:rPr>
        <w:t xml:space="preserve">Caring – </w:t>
      </w:r>
      <w:r>
        <w:rPr>
          <w:color w:val="0070C0"/>
        </w:rPr>
        <w:t>S</w:t>
      </w:r>
      <w:r w:rsidRPr="009928E8">
        <w:rPr>
          <w:color w:val="0070C0"/>
        </w:rPr>
        <w:t xml:space="preserve">ervice and </w:t>
      </w:r>
      <w:r>
        <w:rPr>
          <w:color w:val="0070C0"/>
        </w:rPr>
        <w:t>C</w:t>
      </w:r>
      <w:r w:rsidRPr="009928E8">
        <w:rPr>
          <w:color w:val="0070C0"/>
        </w:rPr>
        <w:t>ompassion</w:t>
      </w:r>
    </w:p>
    <w:p w14:paraId="45E4C51D" w14:textId="77777777" w:rsidR="00590571" w:rsidRDefault="00590571" w:rsidP="00152536">
      <w:pPr>
        <w:pStyle w:val="3Bulletedcopypink"/>
      </w:pPr>
      <w:r>
        <w:t xml:space="preserve">Support </w:t>
      </w:r>
      <w:r w:rsidR="006A37AE">
        <w:t>every</w:t>
      </w:r>
      <w:r>
        <w:t xml:space="preserve"> child’s wellbeing</w:t>
      </w:r>
      <w:r w:rsidR="007B7F22">
        <w:t xml:space="preserve"> </w:t>
      </w:r>
      <w:r w:rsidR="00780757">
        <w:t xml:space="preserve">and safety </w:t>
      </w:r>
      <w:r w:rsidR="007B7F22">
        <w:t xml:space="preserve">by providing a </w:t>
      </w:r>
      <w:r w:rsidR="00780757">
        <w:t xml:space="preserve">safe, </w:t>
      </w:r>
      <w:r w:rsidR="007B7F22">
        <w:t>su</w:t>
      </w:r>
      <w:r w:rsidR="00355D67">
        <w:t xml:space="preserve">pportive and </w:t>
      </w:r>
      <w:r w:rsidR="00355D67" w:rsidRPr="006A37AE">
        <w:rPr>
          <w:b/>
          <w:bCs/>
          <w:color w:val="0070C0"/>
        </w:rPr>
        <w:t>caring</w:t>
      </w:r>
      <w:r w:rsidR="00355D67">
        <w:t xml:space="preserve"> environment</w:t>
      </w:r>
      <w:r w:rsidR="006A37AE">
        <w:t xml:space="preserve"> in which they feel that they </w:t>
      </w:r>
      <w:r w:rsidR="006A37AE" w:rsidRPr="006A37AE">
        <w:rPr>
          <w:b/>
          <w:bCs/>
          <w:color w:val="0070C0"/>
        </w:rPr>
        <w:t>belong</w:t>
      </w:r>
      <w:r w:rsidR="006A37AE">
        <w:t>.</w:t>
      </w:r>
    </w:p>
    <w:p w14:paraId="746AB416" w14:textId="77777777" w:rsidR="00392071" w:rsidRDefault="00392071" w:rsidP="00152536">
      <w:pPr>
        <w:pStyle w:val="3Bulletedcopypink"/>
      </w:pPr>
      <w:r>
        <w:t xml:space="preserve">Help and encourage </w:t>
      </w:r>
      <w:r w:rsidR="00E40665">
        <w:t xml:space="preserve">your child </w:t>
      </w:r>
      <w:r>
        <w:t xml:space="preserve">to reach their full potential </w:t>
      </w:r>
      <w:r w:rsidR="006A37AE">
        <w:t xml:space="preserve">and </w:t>
      </w:r>
      <w:r w:rsidR="006A37AE" w:rsidRPr="009928E8">
        <w:rPr>
          <w:b/>
          <w:bCs/>
          <w:color w:val="0070C0"/>
        </w:rPr>
        <w:t>achieve</w:t>
      </w:r>
      <w:r w:rsidR="006A37AE">
        <w:t xml:space="preserve"> in all aspects of school life.</w:t>
      </w:r>
    </w:p>
    <w:p w14:paraId="3C8BA5EE" w14:textId="77777777" w:rsidR="009928E8" w:rsidRDefault="009928E8" w:rsidP="00152536">
      <w:pPr>
        <w:pStyle w:val="3Bulletedcopypink"/>
      </w:pPr>
      <w:r>
        <w:t>Provide a broad and balanced curriculum that is designed to engage all learners and meet different needs.</w:t>
      </w:r>
    </w:p>
    <w:p w14:paraId="546971B4" w14:textId="77777777" w:rsidR="00392071" w:rsidRDefault="008D4320" w:rsidP="00152536">
      <w:pPr>
        <w:pStyle w:val="3Bulletedcopypink"/>
      </w:pPr>
      <w:r>
        <w:t>Promote</w:t>
      </w:r>
      <w:r w:rsidR="00355D67">
        <w:t xml:space="preserve"> high</w:t>
      </w:r>
      <w:r w:rsidR="00C10434">
        <w:t xml:space="preserve"> </w:t>
      </w:r>
      <w:r w:rsidR="00355D67">
        <w:t>standards of behaviour</w:t>
      </w:r>
      <w:r w:rsidR="009928E8">
        <w:t xml:space="preserve">, where children experience and demonstrate </w:t>
      </w:r>
      <w:r w:rsidR="009928E8" w:rsidRPr="00AB65EE">
        <w:rPr>
          <w:b/>
          <w:bCs/>
          <w:color w:val="0070C0"/>
        </w:rPr>
        <w:t>friend</w:t>
      </w:r>
      <w:r w:rsidR="00AB65EE" w:rsidRPr="00AB65EE">
        <w:rPr>
          <w:b/>
          <w:bCs/>
          <w:color w:val="0070C0"/>
        </w:rPr>
        <w:t>ship</w:t>
      </w:r>
      <w:r w:rsidR="00AB65EE">
        <w:t xml:space="preserve">, </w:t>
      </w:r>
      <w:r w:rsidR="00AB65EE" w:rsidRPr="00AB65EE">
        <w:rPr>
          <w:b/>
          <w:bCs/>
          <w:color w:val="0070C0"/>
        </w:rPr>
        <w:t>respect</w:t>
      </w:r>
      <w:r w:rsidR="00AB65EE">
        <w:t xml:space="preserve"> and </w:t>
      </w:r>
      <w:r w:rsidR="00AB65EE" w:rsidRPr="00AB65EE">
        <w:rPr>
          <w:b/>
          <w:bCs/>
          <w:color w:val="0070C0"/>
        </w:rPr>
        <w:t>compassion</w:t>
      </w:r>
      <w:r w:rsidR="00AB65EE">
        <w:t>.</w:t>
      </w:r>
      <w:r w:rsidR="00355D67">
        <w:t xml:space="preserve"> </w:t>
      </w:r>
    </w:p>
    <w:p w14:paraId="6C3BE2DA" w14:textId="77777777" w:rsidR="00AB65EE" w:rsidRDefault="00AB65EE" w:rsidP="00152536">
      <w:pPr>
        <w:pStyle w:val="3Bulletedcopypink"/>
      </w:pPr>
      <w:r>
        <w:t>Encourage good attendance and address any concerns with parents or carers</w:t>
      </w:r>
      <w:r w:rsidR="00465DF7">
        <w:t>.</w:t>
      </w:r>
    </w:p>
    <w:p w14:paraId="507AA494" w14:textId="77777777" w:rsidR="0045145B" w:rsidRDefault="0045145B" w:rsidP="00152536">
      <w:pPr>
        <w:pStyle w:val="3Bulletedcopypink"/>
      </w:pPr>
      <w:r>
        <w:t xml:space="preserve">Set homework </w:t>
      </w:r>
      <w:r w:rsidR="00586497">
        <w:t xml:space="preserve">that supports </w:t>
      </w:r>
      <w:r w:rsidR="00AB65EE">
        <w:t xml:space="preserve">or enhances </w:t>
      </w:r>
      <w:r w:rsidR="00586497">
        <w:t>the delivery of the curriculum</w:t>
      </w:r>
      <w:r w:rsidR="00AB65EE">
        <w:t>.</w:t>
      </w:r>
    </w:p>
    <w:p w14:paraId="0C08A473" w14:textId="77777777" w:rsidR="0045145B" w:rsidRDefault="00780757" w:rsidP="00152536">
      <w:pPr>
        <w:pStyle w:val="3Bulletedcopypink"/>
      </w:pPr>
      <w:r>
        <w:t xml:space="preserve">Offer opportunities for parents </w:t>
      </w:r>
      <w:r w:rsidR="00C14C1D">
        <w:t xml:space="preserve">and carers </w:t>
      </w:r>
      <w:r>
        <w:t>to get involved in school life</w:t>
      </w:r>
      <w:r w:rsidR="00AB65EE">
        <w:t>.</w:t>
      </w:r>
    </w:p>
    <w:p w14:paraId="42998BB8" w14:textId="77777777" w:rsidR="003928BC" w:rsidRPr="00AB65EE" w:rsidRDefault="003928BC" w:rsidP="00152536">
      <w:pPr>
        <w:pStyle w:val="3Bulletedcopypink"/>
      </w:pPr>
      <w:r w:rsidRPr="00B71378">
        <w:t xml:space="preserve">Communicate between home and school </w:t>
      </w:r>
      <w:r w:rsidRPr="00AB65EE">
        <w:t xml:space="preserve">through </w:t>
      </w:r>
      <w:r w:rsidR="004D39EA">
        <w:t>app</w:t>
      </w:r>
      <w:r w:rsidRPr="00AB65EE">
        <w:t>, email and the school website</w:t>
      </w:r>
      <w:r w:rsidR="00AB65EE">
        <w:t>.</w:t>
      </w:r>
      <w:r w:rsidR="00A97798" w:rsidRPr="00AB65EE">
        <w:t xml:space="preserve"> </w:t>
      </w:r>
    </w:p>
    <w:p w14:paraId="1791F7AD" w14:textId="77777777" w:rsidR="004A269E" w:rsidRDefault="004A269E" w:rsidP="00152536">
      <w:pPr>
        <w:pStyle w:val="3Bulletedcopypink"/>
      </w:pPr>
      <w:r>
        <w:t>Respond to communications from parents in a timely manner, following school policies</w:t>
      </w:r>
      <w:r w:rsidR="00AB65EE">
        <w:t>.</w:t>
      </w:r>
    </w:p>
    <w:p w14:paraId="55D7558E" w14:textId="77777777" w:rsidR="00AB54AA" w:rsidRDefault="00AB54AA" w:rsidP="00D5140C">
      <w:pPr>
        <w:pStyle w:val="3Bulletedcopypink"/>
        <w:numPr>
          <w:ilvl w:val="0"/>
          <w:numId w:val="0"/>
        </w:numPr>
      </w:pPr>
    </w:p>
    <w:p w14:paraId="40F9FAC8" w14:textId="77777777" w:rsidR="00AB54AA" w:rsidRDefault="00AB54AA" w:rsidP="00AB54AA">
      <w:pPr>
        <w:pStyle w:val="3Bulletedcopypink"/>
        <w:numPr>
          <w:ilvl w:val="0"/>
          <w:numId w:val="0"/>
        </w:numPr>
        <w:ind w:left="340" w:hanging="170"/>
      </w:pPr>
      <w:r>
        <w:t xml:space="preserve">Signed: </w:t>
      </w:r>
      <w:r w:rsidR="00067D4D" w:rsidRPr="00067D4D">
        <w:rPr>
          <w:rFonts w:ascii="Dreaming Outloud Script Pro" w:hAnsi="Dreaming Outloud Script Pro" w:cs="Dreaming Outloud Script Pro"/>
          <w:b/>
          <w:bCs/>
          <w:color w:val="0070C0"/>
          <w:sz w:val="36"/>
          <w:szCs w:val="32"/>
        </w:rPr>
        <w:t>R.Cast</w:t>
      </w:r>
      <w:r w:rsidRPr="00067D4D">
        <w:rPr>
          <w:sz w:val="36"/>
          <w:szCs w:val="32"/>
        </w:rPr>
        <w:t xml:space="preserve"> </w:t>
      </w:r>
      <w:r>
        <w:t>Mrs Cast on behalf of the Bleasby School Staff</w:t>
      </w:r>
    </w:p>
    <w:p w14:paraId="5116AE76" w14:textId="4EAA620F" w:rsidR="00D96D39" w:rsidRDefault="00910E9A" w:rsidP="00F20C1E">
      <w:pPr>
        <w:pStyle w:val="3Bulletedcopypink"/>
        <w:numPr>
          <w:ilvl w:val="0"/>
          <w:numId w:val="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46D8477" wp14:editId="6B73A5BE">
                <wp:simplePos x="0" y="0"/>
                <wp:positionH relativeFrom="column">
                  <wp:posOffset>35560</wp:posOffset>
                </wp:positionH>
                <wp:positionV relativeFrom="paragraph">
                  <wp:posOffset>142875</wp:posOffset>
                </wp:positionV>
                <wp:extent cx="6158865" cy="0"/>
                <wp:effectExtent l="33655" t="32385" r="36830" b="34290"/>
                <wp:wrapNone/>
                <wp:docPr id="654842623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57150" cmpd="thinThick" algn="ctr">
                          <a:solidFill>
                            <a:srgbClr val="2F549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5BE30" id="Straight Connector 11" o:spid="_x0000_s1026" style="position:absolute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8pt,11.25pt" to="487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" strokecolor="#2f5496" strokeweight="4.5pt">
                <v:stroke linestyle="thinThick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2608" behindDoc="0" locked="0" layoutInCell="1" allowOverlap="1" wp14:anchorId="287FAC83" wp14:editId="7129E7B5">
                <wp:simplePos x="0" y="0"/>
                <wp:positionH relativeFrom="column">
                  <wp:posOffset>-1905</wp:posOffset>
                </wp:positionH>
                <wp:positionV relativeFrom="paragraph">
                  <wp:posOffset>152399</wp:posOffset>
                </wp:positionV>
                <wp:extent cx="6158865" cy="0"/>
                <wp:effectExtent l="0" t="0" r="0" b="0"/>
                <wp:wrapNone/>
                <wp:docPr id="5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1F6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EFDC55" id="Straight Connector 6" o:spid="_x0000_s1026" style="position:absolute;flip:y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.15pt,12pt" to="484.8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" strokecolor="#ff1f64" strokeweight="1pt">
                <v:stroke joinstyle="miter"/>
                <o:lock v:ext="edit" shapetype="f"/>
              </v:line>
            </w:pict>
          </mc:Fallback>
        </mc:AlternateContent>
      </w:r>
    </w:p>
    <w:p w14:paraId="6E2FBC9B" w14:textId="43321769" w:rsidR="00005760" w:rsidRDefault="00910E9A" w:rsidP="00005760">
      <w:pPr>
        <w:pStyle w:val="2Subheadblue"/>
        <w:ind w:left="1440"/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4509EAFE" wp14:editId="778415F9">
            <wp:simplePos x="0" y="0"/>
            <wp:positionH relativeFrom="column">
              <wp:posOffset>4464050</wp:posOffset>
            </wp:positionH>
            <wp:positionV relativeFrom="paragraph">
              <wp:posOffset>1485265</wp:posOffset>
            </wp:positionV>
            <wp:extent cx="1206500" cy="789940"/>
            <wp:effectExtent l="0" t="0" r="0" b="0"/>
            <wp:wrapNone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888DE1A" wp14:editId="3323906A">
            <wp:extent cx="4208145" cy="1680210"/>
            <wp:effectExtent l="57150" t="57150" r="40005" b="34290"/>
            <wp:docPr id="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145" cy="1680210"/>
                    </a:xfrm>
                    <a:prstGeom prst="rect">
                      <a:avLst/>
                    </a:prstGeom>
                    <a:noFill/>
                    <a:ln w="4127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637B0C" w14:textId="77777777" w:rsidR="00005760" w:rsidRDefault="00005760" w:rsidP="00906C29">
      <w:pPr>
        <w:pStyle w:val="2Subheadblue"/>
      </w:pPr>
    </w:p>
    <w:p w14:paraId="5B745532" w14:textId="77777777" w:rsidR="00906C29" w:rsidRDefault="0030645C" w:rsidP="00906C29">
      <w:pPr>
        <w:pStyle w:val="2Subheadblue"/>
      </w:pPr>
      <w:r>
        <w:t xml:space="preserve">Parents/carers </w:t>
      </w:r>
    </w:p>
    <w:p w14:paraId="18F55734" w14:textId="77777777" w:rsidR="00906C29" w:rsidRDefault="003928BC" w:rsidP="00906C29">
      <w:pPr>
        <w:pStyle w:val="1bodycopy"/>
        <w:rPr>
          <w:lang w:val="en-GB" w:eastAsia="en-GB"/>
        </w:rPr>
      </w:pPr>
      <w:r>
        <w:rPr>
          <w:lang w:val="en-GB" w:eastAsia="en-GB"/>
        </w:rPr>
        <w:t>I will do my best to:</w:t>
      </w:r>
    </w:p>
    <w:p w14:paraId="171F18EB" w14:textId="77777777" w:rsidR="00152536" w:rsidRDefault="00152536" w:rsidP="00152536">
      <w:pPr>
        <w:pStyle w:val="3Bulletedcopypink"/>
      </w:pPr>
      <w:r>
        <w:t>Support the school in expecting my child to uphold the school values:</w:t>
      </w:r>
    </w:p>
    <w:p w14:paraId="1F0BBD99" w14:textId="77777777" w:rsidR="00152536" w:rsidRPr="006003FC" w:rsidRDefault="00152536" w:rsidP="00910E9A">
      <w:pPr>
        <w:pStyle w:val="3Bulletedcopypink"/>
        <w:numPr>
          <w:ilvl w:val="0"/>
          <w:numId w:val="0"/>
        </w:numPr>
        <w:ind w:left="720"/>
        <w:rPr>
          <w:b/>
          <w:bCs/>
          <w:color w:val="0070C0"/>
        </w:rPr>
      </w:pPr>
      <w:r w:rsidRPr="006003FC">
        <w:rPr>
          <w:b/>
          <w:bCs/>
          <w:color w:val="0070C0"/>
        </w:rPr>
        <w:t>Achieving – Wisdom and Perseverance</w:t>
      </w:r>
    </w:p>
    <w:p w14:paraId="20756256" w14:textId="77777777" w:rsidR="00152536" w:rsidRPr="006003FC" w:rsidRDefault="00152536" w:rsidP="00910E9A">
      <w:pPr>
        <w:pStyle w:val="3Bulletedcopypink"/>
        <w:numPr>
          <w:ilvl w:val="0"/>
          <w:numId w:val="0"/>
        </w:numPr>
        <w:ind w:left="720"/>
        <w:rPr>
          <w:b/>
          <w:bCs/>
          <w:color w:val="0070C0"/>
        </w:rPr>
      </w:pPr>
      <w:r w:rsidRPr="006003FC">
        <w:rPr>
          <w:b/>
          <w:bCs/>
          <w:color w:val="0070C0"/>
        </w:rPr>
        <w:t>Belonging – Friendship and Respect</w:t>
      </w:r>
    </w:p>
    <w:p w14:paraId="524A4938" w14:textId="77777777" w:rsidR="00152536" w:rsidRPr="006003FC" w:rsidRDefault="00152536" w:rsidP="00910E9A">
      <w:pPr>
        <w:pStyle w:val="3Bulletedcopypink"/>
        <w:numPr>
          <w:ilvl w:val="0"/>
          <w:numId w:val="0"/>
        </w:numPr>
        <w:ind w:left="720"/>
        <w:rPr>
          <w:b/>
          <w:bCs/>
          <w:color w:val="0070C0"/>
        </w:rPr>
      </w:pPr>
      <w:r w:rsidRPr="006003FC">
        <w:rPr>
          <w:b/>
          <w:bCs/>
          <w:color w:val="0070C0"/>
        </w:rPr>
        <w:t>Caring – Service and Compassion</w:t>
      </w:r>
    </w:p>
    <w:p w14:paraId="06E7CA3B" w14:textId="77777777" w:rsidR="00152536" w:rsidRDefault="00152536" w:rsidP="00152536">
      <w:pPr>
        <w:pStyle w:val="3Bulletedcopypink"/>
      </w:pPr>
      <w:r>
        <w:t xml:space="preserve">Support every child’s wellbeing and safety by providing a safe, supportive and </w:t>
      </w:r>
      <w:r w:rsidRPr="006A37AE">
        <w:rPr>
          <w:b/>
          <w:bCs/>
          <w:color w:val="0070C0"/>
        </w:rPr>
        <w:t>caring</w:t>
      </w:r>
      <w:r>
        <w:t xml:space="preserve"> environment in which they feel that they </w:t>
      </w:r>
      <w:r w:rsidRPr="006A37AE">
        <w:rPr>
          <w:b/>
          <w:bCs/>
          <w:color w:val="0070C0"/>
        </w:rPr>
        <w:t>belong</w:t>
      </w:r>
      <w:r w:rsidR="00005760">
        <w:t>; including limiting &amp; overseeing internet use.</w:t>
      </w:r>
    </w:p>
    <w:p w14:paraId="0545E798" w14:textId="77777777" w:rsidR="00152536" w:rsidRDefault="00152536" w:rsidP="00152536">
      <w:pPr>
        <w:pStyle w:val="3Bulletedcopypink"/>
      </w:pPr>
      <w:r>
        <w:t xml:space="preserve">Encourage my child to try their best and </w:t>
      </w:r>
      <w:r w:rsidRPr="00152536">
        <w:rPr>
          <w:b/>
          <w:bCs/>
          <w:color w:val="0070C0"/>
        </w:rPr>
        <w:t>persevere</w:t>
      </w:r>
      <w:r>
        <w:t xml:space="preserve"> so that they reach their full potential and </w:t>
      </w:r>
      <w:r w:rsidRPr="009928E8">
        <w:rPr>
          <w:b/>
          <w:bCs/>
          <w:color w:val="0070C0"/>
        </w:rPr>
        <w:t>achieve</w:t>
      </w:r>
      <w:r>
        <w:t xml:space="preserve"> in all aspects of school life.</w:t>
      </w:r>
    </w:p>
    <w:p w14:paraId="65D2617F" w14:textId="77777777" w:rsidR="00152536" w:rsidRDefault="00152536" w:rsidP="00152536">
      <w:pPr>
        <w:pStyle w:val="3Bulletedcopypink"/>
      </w:pPr>
      <w:r>
        <w:t xml:space="preserve">Support the school in expecting my child to maintain high standards of behaviour, demonstrating </w:t>
      </w:r>
      <w:r w:rsidRPr="00AB65EE">
        <w:rPr>
          <w:b/>
          <w:bCs/>
          <w:color w:val="0070C0"/>
        </w:rPr>
        <w:t>friendship</w:t>
      </w:r>
      <w:r>
        <w:t xml:space="preserve">, </w:t>
      </w:r>
      <w:r w:rsidRPr="00AB65EE">
        <w:rPr>
          <w:b/>
          <w:bCs/>
          <w:color w:val="0070C0"/>
        </w:rPr>
        <w:t>respect</w:t>
      </w:r>
      <w:r>
        <w:t xml:space="preserve"> and </w:t>
      </w:r>
      <w:r w:rsidRPr="00AB65EE">
        <w:rPr>
          <w:b/>
          <w:bCs/>
          <w:color w:val="0070C0"/>
        </w:rPr>
        <w:t>compassion</w:t>
      </w:r>
      <w:r>
        <w:t xml:space="preserve">. </w:t>
      </w:r>
    </w:p>
    <w:p w14:paraId="52F33694" w14:textId="77777777" w:rsidR="00152536" w:rsidRDefault="00152536" w:rsidP="00152536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 xml:space="preserve">Make </w:t>
      </w:r>
      <w:r w:rsidRPr="003928BC">
        <w:rPr>
          <w:rFonts w:eastAsia="Comic Sans MS"/>
          <w:lang w:val="en-GB" w:eastAsia="en-GB"/>
        </w:rPr>
        <w:t>sure my child attends school regularly</w:t>
      </w:r>
      <w:r>
        <w:rPr>
          <w:rFonts w:eastAsia="Comic Sans MS"/>
          <w:lang w:val="en-GB" w:eastAsia="en-GB"/>
        </w:rPr>
        <w:t xml:space="preserve"> and on time, notifying the school if my child will be absent</w:t>
      </w:r>
    </w:p>
    <w:p w14:paraId="5781A5C1" w14:textId="77777777" w:rsidR="00152536" w:rsidRDefault="00086083" w:rsidP="00152536">
      <w:pPr>
        <w:pStyle w:val="3Bulletedcopypink"/>
      </w:pPr>
      <w:r>
        <w:t>Read regularly with my child and support them in completing</w:t>
      </w:r>
      <w:r w:rsidR="00152536">
        <w:t xml:space="preserve"> homework</w:t>
      </w:r>
      <w:r w:rsidR="006434F5">
        <w:t xml:space="preserve"> to </w:t>
      </w:r>
      <w:r w:rsidR="006434F5" w:rsidRPr="009A01A6">
        <w:rPr>
          <w:b/>
          <w:bCs/>
          <w:color w:val="4472C4"/>
        </w:rPr>
        <w:t>achieve</w:t>
      </w:r>
      <w:r w:rsidR="006434F5">
        <w:t>.</w:t>
      </w:r>
    </w:p>
    <w:p w14:paraId="23C0BCB9" w14:textId="77777777" w:rsidR="004C7EAD" w:rsidRDefault="00C14C1D" w:rsidP="00DE64C6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 xml:space="preserve">Make sure </w:t>
      </w:r>
      <w:r w:rsidR="004C7EAD">
        <w:rPr>
          <w:rFonts w:eastAsia="Comic Sans MS"/>
          <w:lang w:val="en-GB" w:eastAsia="en-GB"/>
        </w:rPr>
        <w:t xml:space="preserve">my child is dressed in the correct uniform </w:t>
      </w:r>
      <w:r w:rsidR="00086083">
        <w:rPr>
          <w:rFonts w:eastAsia="Comic Sans MS"/>
          <w:lang w:val="en-GB" w:eastAsia="en-GB"/>
        </w:rPr>
        <w:t>or</w:t>
      </w:r>
      <w:r w:rsidR="004C7EAD">
        <w:rPr>
          <w:rFonts w:eastAsia="Comic Sans MS"/>
          <w:lang w:val="en-GB" w:eastAsia="en-GB"/>
        </w:rPr>
        <w:t xml:space="preserve"> PE kit</w:t>
      </w:r>
      <w:r w:rsidR="00086083">
        <w:rPr>
          <w:rFonts w:eastAsia="Comic Sans MS"/>
          <w:lang w:val="en-GB" w:eastAsia="en-GB"/>
        </w:rPr>
        <w:t xml:space="preserve"> (on PE days).</w:t>
      </w:r>
    </w:p>
    <w:p w14:paraId="3414D65B" w14:textId="77777777" w:rsidR="003928BC" w:rsidRDefault="0061205E" w:rsidP="00DE64C6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 xml:space="preserve">Communicate </w:t>
      </w:r>
      <w:r w:rsidR="00346A2E">
        <w:rPr>
          <w:rFonts w:eastAsia="Comic Sans MS"/>
          <w:lang w:val="en-GB" w:eastAsia="en-GB"/>
        </w:rPr>
        <w:t xml:space="preserve">to the school </w:t>
      </w:r>
      <w:r>
        <w:rPr>
          <w:rFonts w:eastAsia="Comic Sans MS"/>
          <w:lang w:val="en-GB" w:eastAsia="en-GB"/>
        </w:rPr>
        <w:t>any concerns that</w:t>
      </w:r>
      <w:r w:rsidR="00346A2E">
        <w:rPr>
          <w:rFonts w:eastAsia="Comic Sans MS"/>
          <w:lang w:val="en-GB" w:eastAsia="en-GB"/>
        </w:rPr>
        <w:t xml:space="preserve"> I</w:t>
      </w:r>
      <w:r>
        <w:rPr>
          <w:rFonts w:eastAsia="Comic Sans MS"/>
          <w:lang w:val="en-GB" w:eastAsia="en-GB"/>
        </w:rPr>
        <w:t xml:space="preserve"> have about </w:t>
      </w:r>
      <w:r w:rsidR="00346A2E">
        <w:rPr>
          <w:rFonts w:eastAsia="Comic Sans MS"/>
          <w:lang w:val="en-GB" w:eastAsia="en-GB"/>
        </w:rPr>
        <w:t>my</w:t>
      </w:r>
      <w:r>
        <w:rPr>
          <w:rFonts w:eastAsia="Comic Sans MS"/>
          <w:lang w:val="en-GB" w:eastAsia="en-GB"/>
        </w:rPr>
        <w:t xml:space="preserve"> child that may affect their behaviou</w:t>
      </w:r>
      <w:r w:rsidR="004A269E">
        <w:rPr>
          <w:rFonts w:eastAsia="Comic Sans MS"/>
          <w:lang w:val="en-GB" w:eastAsia="en-GB"/>
        </w:rPr>
        <w:t>r in school or ability to learn</w:t>
      </w:r>
      <w:r w:rsidR="00465DF7">
        <w:rPr>
          <w:rFonts w:eastAsia="Comic Sans MS"/>
          <w:lang w:val="en-GB" w:eastAsia="en-GB"/>
        </w:rPr>
        <w:t>.</w:t>
      </w:r>
    </w:p>
    <w:p w14:paraId="1E703009" w14:textId="77777777" w:rsidR="0061205E" w:rsidRDefault="0061205E" w:rsidP="00DE64C6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 xml:space="preserve">Treat all members of the school community with </w:t>
      </w:r>
      <w:r w:rsidRPr="006003FC">
        <w:rPr>
          <w:b/>
          <w:bCs/>
          <w:color w:val="0070C0"/>
        </w:rPr>
        <w:t>respect</w:t>
      </w:r>
      <w:r w:rsidR="006003FC">
        <w:rPr>
          <w:rFonts w:eastAsia="Comic Sans MS"/>
          <w:lang w:val="en-GB" w:eastAsia="en-GB"/>
        </w:rPr>
        <w:t>.</w:t>
      </w:r>
    </w:p>
    <w:p w14:paraId="50EF8DFA" w14:textId="77777777" w:rsidR="006434F5" w:rsidRDefault="006434F5" w:rsidP="00DE64C6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 xml:space="preserve">Think carefully about use of social media, </w:t>
      </w:r>
      <w:r w:rsidRPr="009A01A6">
        <w:rPr>
          <w:rFonts w:eastAsia="Comic Sans MS"/>
          <w:b/>
          <w:bCs/>
          <w:color w:val="4472C4"/>
          <w:lang w:val="en-GB" w:eastAsia="en-GB"/>
        </w:rPr>
        <w:t>respect</w:t>
      </w:r>
      <w:r>
        <w:rPr>
          <w:rFonts w:eastAsia="Comic Sans MS"/>
          <w:lang w:val="en-GB" w:eastAsia="en-GB"/>
        </w:rPr>
        <w:t>ing the privacy of other children and the work of the school. Please contact the school if you have any concerns so that these can be quickly addressed.</w:t>
      </w:r>
    </w:p>
    <w:p w14:paraId="11269F51" w14:textId="77777777" w:rsidR="00DA5AEA" w:rsidRDefault="00DA5AEA" w:rsidP="00DA5AEA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>Engage in parent meetings and work</w:t>
      </w:r>
      <w:r w:rsidR="00C10434">
        <w:rPr>
          <w:rFonts w:eastAsia="Comic Sans MS"/>
          <w:lang w:val="en-GB" w:eastAsia="en-GB"/>
        </w:rPr>
        <w:t xml:space="preserve"> together</w:t>
      </w:r>
      <w:r>
        <w:rPr>
          <w:rFonts w:eastAsia="Comic Sans MS"/>
          <w:lang w:val="en-GB" w:eastAsia="en-GB"/>
        </w:rPr>
        <w:t xml:space="preserve"> with the school in order to </w:t>
      </w:r>
      <w:r w:rsidRPr="009A01A6">
        <w:rPr>
          <w:rFonts w:eastAsia="Comic Sans MS"/>
          <w:b/>
          <w:bCs/>
          <w:color w:val="4472C4"/>
          <w:lang w:val="en-GB" w:eastAsia="en-GB"/>
        </w:rPr>
        <w:t>achieve</w:t>
      </w:r>
      <w:r>
        <w:rPr>
          <w:rFonts w:eastAsia="Comic Sans MS"/>
          <w:lang w:val="en-GB" w:eastAsia="en-GB"/>
        </w:rPr>
        <w:t xml:space="preserve"> the best outcomes for my child</w:t>
      </w:r>
      <w:r w:rsidR="00465DF7">
        <w:rPr>
          <w:rFonts w:eastAsia="Comic Sans MS"/>
          <w:lang w:val="en-GB" w:eastAsia="en-GB"/>
        </w:rPr>
        <w:t>.</w:t>
      </w:r>
    </w:p>
    <w:p w14:paraId="11BAA4B2" w14:textId="77777777" w:rsidR="00067D4D" w:rsidRDefault="00067D4D" w:rsidP="00067D4D">
      <w:pPr>
        <w:pStyle w:val="3Bulletedcopypink"/>
        <w:numPr>
          <w:ilvl w:val="0"/>
          <w:numId w:val="0"/>
        </w:numPr>
        <w:ind w:left="340" w:hanging="170"/>
        <w:rPr>
          <w:rFonts w:eastAsia="Comic Sans MS"/>
          <w:lang w:val="en-GB" w:eastAsia="en-GB"/>
        </w:rPr>
      </w:pPr>
    </w:p>
    <w:p w14:paraId="404CF1F8" w14:textId="77777777" w:rsidR="00067D4D" w:rsidRDefault="00067D4D" w:rsidP="00067D4D">
      <w:pPr>
        <w:pStyle w:val="3Bulletedcopypink"/>
        <w:numPr>
          <w:ilvl w:val="0"/>
          <w:numId w:val="0"/>
        </w:numPr>
        <w:ind w:left="340" w:hanging="170"/>
      </w:pPr>
      <w:r>
        <w:t xml:space="preserve">Signed: </w:t>
      </w:r>
      <w:r w:rsidRPr="00067D4D">
        <w:t xml:space="preserve">_____________ </w:t>
      </w:r>
      <w:r>
        <w:t xml:space="preserve">                </w:t>
      </w:r>
      <w:r w:rsidRPr="00067D4D">
        <w:t>Parent of</w:t>
      </w:r>
      <w:r>
        <w:t xml:space="preserve">:  </w:t>
      </w:r>
      <w:r w:rsidRPr="00067D4D">
        <w:t>_____________________</w:t>
      </w:r>
    </w:p>
    <w:p w14:paraId="62EB7E80" w14:textId="77777777" w:rsidR="00067D4D" w:rsidRPr="00DA5AEA" w:rsidRDefault="00067D4D" w:rsidP="00067D4D">
      <w:pPr>
        <w:pStyle w:val="3Bulletedcopypink"/>
        <w:numPr>
          <w:ilvl w:val="0"/>
          <w:numId w:val="0"/>
        </w:numPr>
        <w:ind w:left="340" w:hanging="170"/>
        <w:rPr>
          <w:rFonts w:eastAsia="Comic Sans MS"/>
          <w:lang w:val="en-GB" w:eastAsia="en-GB"/>
        </w:rPr>
      </w:pPr>
    </w:p>
    <w:p w14:paraId="7F60D24F" w14:textId="526BDF1F" w:rsidR="004D39EA" w:rsidRPr="006434F5" w:rsidRDefault="00910E9A" w:rsidP="006434F5">
      <w:pPr>
        <w:pStyle w:val="3Bulletedcopypink"/>
        <w:numPr>
          <w:ilvl w:val="0"/>
          <w:numId w:val="0"/>
        </w:numPr>
        <w:ind w:left="340"/>
        <w:rPr>
          <w:rFonts w:eastAsia="Comic Sans MS"/>
          <w:lang w:val="en-GB"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CDAFF16" wp14:editId="481B17C6">
                <wp:simplePos x="0" y="0"/>
                <wp:positionH relativeFrom="column">
                  <wp:posOffset>35560</wp:posOffset>
                </wp:positionH>
                <wp:positionV relativeFrom="paragraph">
                  <wp:posOffset>151765</wp:posOffset>
                </wp:positionV>
                <wp:extent cx="6158865" cy="0"/>
                <wp:effectExtent l="33655" t="28575" r="36830" b="28575"/>
                <wp:wrapNone/>
                <wp:docPr id="53303467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57150" cmpd="thinThick" algn="ctr">
                          <a:solidFill>
                            <a:srgbClr val="2F549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719111" id="Straight Connector 11" o:spid="_x0000_s1026" style="position:absolute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8pt,11.95pt" to="487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" strokecolor="#2f5496" strokeweight="4.5pt">
                <v:stroke linestyle="thinThick" joinstyle="miter"/>
              </v:line>
            </w:pict>
          </mc:Fallback>
        </mc:AlternateContent>
      </w:r>
    </w:p>
    <w:p w14:paraId="40710A6C" w14:textId="77777777" w:rsidR="00005760" w:rsidRDefault="00005760" w:rsidP="00056F06">
      <w:pPr>
        <w:pStyle w:val="2Subheadblue"/>
      </w:pPr>
    </w:p>
    <w:p w14:paraId="4BA9B676" w14:textId="55EFF30F" w:rsidR="00005760" w:rsidRDefault="00910E9A" w:rsidP="00005760">
      <w:pPr>
        <w:pStyle w:val="2Subheadblue"/>
        <w:jc w:val="center"/>
      </w:pPr>
      <w:r>
        <w:rPr>
          <w:noProof/>
        </w:rPr>
        <w:lastRenderedPageBreak/>
        <w:drawing>
          <wp:anchor distT="0" distB="0" distL="114300" distR="114300" simplePos="0" relativeHeight="251660800" behindDoc="0" locked="0" layoutInCell="1" allowOverlap="1" wp14:anchorId="2878EA40" wp14:editId="54AC77FD">
            <wp:simplePos x="0" y="0"/>
            <wp:positionH relativeFrom="column">
              <wp:posOffset>4519295</wp:posOffset>
            </wp:positionH>
            <wp:positionV relativeFrom="paragraph">
              <wp:posOffset>1405255</wp:posOffset>
            </wp:positionV>
            <wp:extent cx="1206500" cy="789940"/>
            <wp:effectExtent l="0" t="0" r="0" b="0"/>
            <wp:wrapNone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1BF6B72" wp14:editId="6D8DFF74">
            <wp:extent cx="4208145" cy="1680210"/>
            <wp:effectExtent l="57150" t="57150" r="40005" b="34290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145" cy="1680210"/>
                    </a:xfrm>
                    <a:prstGeom prst="rect">
                      <a:avLst/>
                    </a:prstGeom>
                    <a:noFill/>
                    <a:ln w="4127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C9B5EB" w14:textId="77777777" w:rsidR="00056F06" w:rsidRDefault="00DA5AEA" w:rsidP="00056F06">
      <w:pPr>
        <w:pStyle w:val="2Subheadblue"/>
      </w:pPr>
      <w:r>
        <w:t>P</w:t>
      </w:r>
      <w:r w:rsidR="00056F06">
        <w:t xml:space="preserve">upils </w:t>
      </w:r>
    </w:p>
    <w:p w14:paraId="7D54C52B" w14:textId="77777777" w:rsidR="004C7EAD" w:rsidRDefault="004C7EAD" w:rsidP="004C7EAD">
      <w:pPr>
        <w:pStyle w:val="1bodycopy"/>
      </w:pPr>
      <w:r>
        <w:t xml:space="preserve">I will do my best to: </w:t>
      </w:r>
    </w:p>
    <w:p w14:paraId="381D09CB" w14:textId="77777777" w:rsidR="00465DF7" w:rsidRDefault="00465DF7" w:rsidP="00465DF7">
      <w:pPr>
        <w:pStyle w:val="3Bulletedcopypink"/>
      </w:pPr>
      <w:r>
        <w:t>Demonstrate the school values:</w:t>
      </w:r>
    </w:p>
    <w:p w14:paraId="4D0D7E4C" w14:textId="77777777" w:rsidR="00465DF7" w:rsidRPr="006003FC" w:rsidRDefault="00465DF7" w:rsidP="00910E9A">
      <w:pPr>
        <w:pStyle w:val="3Bulletedcopypink"/>
        <w:numPr>
          <w:ilvl w:val="0"/>
          <w:numId w:val="0"/>
        </w:numPr>
        <w:ind w:left="720"/>
        <w:rPr>
          <w:b/>
          <w:bCs/>
          <w:color w:val="0070C0"/>
        </w:rPr>
      </w:pPr>
      <w:r w:rsidRPr="006003FC">
        <w:rPr>
          <w:b/>
          <w:bCs/>
          <w:color w:val="0070C0"/>
        </w:rPr>
        <w:t>Achieving – Wisdom and Perseverance</w:t>
      </w:r>
    </w:p>
    <w:p w14:paraId="19B30360" w14:textId="77777777" w:rsidR="00465DF7" w:rsidRPr="006003FC" w:rsidRDefault="00465DF7" w:rsidP="00910E9A">
      <w:pPr>
        <w:pStyle w:val="3Bulletedcopypink"/>
        <w:numPr>
          <w:ilvl w:val="0"/>
          <w:numId w:val="0"/>
        </w:numPr>
        <w:ind w:left="720"/>
        <w:rPr>
          <w:b/>
          <w:bCs/>
          <w:color w:val="0070C0"/>
        </w:rPr>
      </w:pPr>
      <w:r w:rsidRPr="006003FC">
        <w:rPr>
          <w:b/>
          <w:bCs/>
          <w:color w:val="0070C0"/>
        </w:rPr>
        <w:t>Belonging – Friendship and Respect</w:t>
      </w:r>
    </w:p>
    <w:p w14:paraId="03954495" w14:textId="77777777" w:rsidR="00465DF7" w:rsidRDefault="00465DF7" w:rsidP="00910E9A">
      <w:pPr>
        <w:pStyle w:val="3Bulletedcopypink"/>
        <w:numPr>
          <w:ilvl w:val="0"/>
          <w:numId w:val="0"/>
        </w:numPr>
        <w:ind w:left="720"/>
        <w:rPr>
          <w:b/>
          <w:bCs/>
          <w:color w:val="0070C0"/>
        </w:rPr>
      </w:pPr>
      <w:r w:rsidRPr="006003FC">
        <w:rPr>
          <w:b/>
          <w:bCs/>
          <w:color w:val="0070C0"/>
        </w:rPr>
        <w:t>Caring – Service and Compassion</w:t>
      </w:r>
    </w:p>
    <w:p w14:paraId="1074BF48" w14:textId="77777777" w:rsidR="00AB54AA" w:rsidRPr="006003FC" w:rsidRDefault="00AB54AA" w:rsidP="00AB54AA">
      <w:pPr>
        <w:pStyle w:val="3Bulletedcopypink"/>
        <w:numPr>
          <w:ilvl w:val="0"/>
          <w:numId w:val="0"/>
        </w:numPr>
        <w:ind w:left="340" w:hanging="170"/>
        <w:rPr>
          <w:b/>
          <w:bCs/>
          <w:color w:val="0070C0"/>
        </w:rPr>
      </w:pPr>
    </w:p>
    <w:p w14:paraId="69DAD4A4" w14:textId="77777777" w:rsidR="00465DF7" w:rsidRDefault="00AB54AA" w:rsidP="00465DF7">
      <w:pPr>
        <w:pStyle w:val="3Bulletedcopypink"/>
      </w:pPr>
      <w:r>
        <w:t xml:space="preserve">Make sure that my friends and I are safe in school by listening to the adults, following rules and making </w:t>
      </w:r>
      <w:r w:rsidRPr="00AB54AA">
        <w:rPr>
          <w:b/>
          <w:bCs/>
          <w:color w:val="0070C0"/>
        </w:rPr>
        <w:t>wise</w:t>
      </w:r>
      <w:r>
        <w:t xml:space="preserve"> decisions</w:t>
      </w:r>
      <w:r w:rsidR="00271FD1">
        <w:t>. This includes following safer internet rules at home.</w:t>
      </w:r>
    </w:p>
    <w:p w14:paraId="0B1C8D38" w14:textId="77777777" w:rsidR="00AB54AA" w:rsidRDefault="00AB54AA" w:rsidP="00AB54AA">
      <w:pPr>
        <w:pStyle w:val="3Bulletedcopypink"/>
      </w:pPr>
      <w:r>
        <w:t xml:space="preserve">Try my best and </w:t>
      </w:r>
      <w:r w:rsidRPr="00152536">
        <w:rPr>
          <w:b/>
          <w:bCs/>
          <w:color w:val="0070C0"/>
        </w:rPr>
        <w:t>persevere</w:t>
      </w:r>
      <w:r>
        <w:t xml:space="preserve"> so that I reach my potential and </w:t>
      </w:r>
      <w:r w:rsidRPr="009928E8">
        <w:rPr>
          <w:b/>
          <w:bCs/>
          <w:color w:val="0070C0"/>
        </w:rPr>
        <w:t>achieve</w:t>
      </w:r>
      <w:r>
        <w:t xml:space="preserve"> in all aspects of school life.</w:t>
      </w:r>
    </w:p>
    <w:p w14:paraId="61625790" w14:textId="77777777" w:rsidR="00465DF7" w:rsidRDefault="00465DF7" w:rsidP="00465DF7">
      <w:pPr>
        <w:pStyle w:val="3Bulletedcopypink"/>
      </w:pPr>
      <w:r>
        <w:t xml:space="preserve">Always aim for high standards of behaviour, demonstrating </w:t>
      </w:r>
      <w:r w:rsidRPr="00AB65EE">
        <w:rPr>
          <w:b/>
          <w:bCs/>
          <w:color w:val="0070C0"/>
        </w:rPr>
        <w:t>friendship</w:t>
      </w:r>
      <w:r>
        <w:t xml:space="preserve">, </w:t>
      </w:r>
      <w:r w:rsidRPr="00AB65EE">
        <w:rPr>
          <w:b/>
          <w:bCs/>
          <w:color w:val="0070C0"/>
        </w:rPr>
        <w:t>respect</w:t>
      </w:r>
      <w:r>
        <w:t xml:space="preserve"> and </w:t>
      </w:r>
      <w:r w:rsidRPr="00AB65EE">
        <w:rPr>
          <w:b/>
          <w:bCs/>
          <w:color w:val="0070C0"/>
        </w:rPr>
        <w:t>compassion</w:t>
      </w:r>
      <w:r>
        <w:t xml:space="preserve">. </w:t>
      </w:r>
    </w:p>
    <w:p w14:paraId="14C60E53" w14:textId="77777777" w:rsidR="00465DF7" w:rsidRDefault="00465DF7" w:rsidP="00465DF7">
      <w:pPr>
        <w:pStyle w:val="3Bulletedcopypink"/>
        <w:rPr>
          <w:lang w:val="en-GB" w:eastAsia="en-GB"/>
        </w:rPr>
      </w:pPr>
      <w:r>
        <w:rPr>
          <w:lang w:val="en-GB" w:eastAsia="en-GB"/>
        </w:rPr>
        <w:t>Arrive at school on time and ready to learn</w:t>
      </w:r>
      <w:r w:rsidR="004D39EA">
        <w:rPr>
          <w:lang w:val="en-GB" w:eastAsia="en-GB"/>
        </w:rPr>
        <w:t>.</w:t>
      </w:r>
    </w:p>
    <w:p w14:paraId="0D2045EB" w14:textId="77777777" w:rsidR="00465DF7" w:rsidRDefault="00465DF7" w:rsidP="00465DF7">
      <w:pPr>
        <w:pStyle w:val="3Bulletedcopypink"/>
      </w:pPr>
      <w:r>
        <w:t>Enjoy books regularly at home and complete my homework.</w:t>
      </w:r>
    </w:p>
    <w:p w14:paraId="2A2711F4" w14:textId="77777777" w:rsidR="00465DF7" w:rsidRDefault="00465DF7" w:rsidP="00465DF7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>Wear the correct uniform (or PE kit on PE days).</w:t>
      </w:r>
    </w:p>
    <w:p w14:paraId="37E87F5B" w14:textId="77777777" w:rsidR="00465DF7" w:rsidRDefault="00465DF7" w:rsidP="00465DF7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>Let someone at school know if I am worried about something or need some help.</w:t>
      </w:r>
    </w:p>
    <w:p w14:paraId="6D6A84FF" w14:textId="77777777" w:rsidR="00465DF7" w:rsidRDefault="00465DF7" w:rsidP="00465DF7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 xml:space="preserve">Treat all members of the school community with </w:t>
      </w:r>
      <w:r w:rsidRPr="006003FC">
        <w:rPr>
          <w:b/>
          <w:bCs/>
          <w:color w:val="0070C0"/>
        </w:rPr>
        <w:t>respect</w:t>
      </w:r>
      <w:r>
        <w:rPr>
          <w:rFonts w:eastAsia="Comic Sans MS"/>
          <w:lang w:val="en-GB" w:eastAsia="en-GB"/>
        </w:rPr>
        <w:t xml:space="preserve">, showing </w:t>
      </w:r>
      <w:r w:rsidRPr="00465DF7">
        <w:rPr>
          <w:rFonts w:eastAsia="Comic Sans MS"/>
          <w:b/>
          <w:bCs/>
          <w:color w:val="0070C0"/>
          <w:lang w:val="en-GB" w:eastAsia="en-GB"/>
        </w:rPr>
        <w:t>friendship</w:t>
      </w:r>
      <w:r>
        <w:rPr>
          <w:rFonts w:eastAsia="Comic Sans MS"/>
          <w:lang w:val="en-GB" w:eastAsia="en-GB"/>
        </w:rPr>
        <w:t xml:space="preserve"> and </w:t>
      </w:r>
      <w:r w:rsidRPr="00465DF7">
        <w:rPr>
          <w:rFonts w:eastAsia="Comic Sans MS"/>
          <w:b/>
          <w:bCs/>
          <w:color w:val="0070C0"/>
          <w:lang w:val="en-GB" w:eastAsia="en-GB"/>
        </w:rPr>
        <w:t>compassion</w:t>
      </w:r>
      <w:r>
        <w:rPr>
          <w:rFonts w:eastAsia="Comic Sans MS"/>
          <w:lang w:val="en-GB" w:eastAsia="en-GB"/>
        </w:rPr>
        <w:t xml:space="preserve"> to all of the children.</w:t>
      </w:r>
    </w:p>
    <w:p w14:paraId="2A7D1AA8" w14:textId="77777777" w:rsidR="00465DF7" w:rsidRDefault="00465DF7" w:rsidP="00465DF7">
      <w:pPr>
        <w:pStyle w:val="3Bulletedcopypink"/>
        <w:rPr>
          <w:rFonts w:eastAsia="Comic Sans MS"/>
          <w:lang w:val="en-GB" w:eastAsia="en-GB"/>
        </w:rPr>
      </w:pPr>
      <w:r>
        <w:rPr>
          <w:rFonts w:eastAsia="Comic Sans MS"/>
          <w:lang w:val="en-GB" w:eastAsia="en-GB"/>
        </w:rPr>
        <w:t xml:space="preserve">Give </w:t>
      </w:r>
      <w:r w:rsidRPr="00AB54AA">
        <w:rPr>
          <w:rFonts w:eastAsia="Comic Sans MS"/>
          <w:b/>
          <w:bCs/>
          <w:color w:val="0070C0"/>
          <w:lang w:val="en-GB" w:eastAsia="en-GB"/>
        </w:rPr>
        <w:t>service</w:t>
      </w:r>
      <w:r>
        <w:rPr>
          <w:rFonts w:eastAsia="Comic Sans MS"/>
          <w:lang w:val="en-GB" w:eastAsia="en-GB"/>
        </w:rPr>
        <w:t xml:space="preserve"> to the school </w:t>
      </w:r>
      <w:r w:rsidR="00AB54AA">
        <w:rPr>
          <w:rFonts w:eastAsia="Comic Sans MS"/>
          <w:lang w:val="en-GB" w:eastAsia="en-GB"/>
        </w:rPr>
        <w:t>and community when I have opportunity to do so.</w:t>
      </w:r>
    </w:p>
    <w:p w14:paraId="1C7467CA" w14:textId="77777777" w:rsidR="001324C2" w:rsidRDefault="001324C2" w:rsidP="001324C2">
      <w:pPr>
        <w:pStyle w:val="3Bulletedcopypink"/>
        <w:numPr>
          <w:ilvl w:val="0"/>
          <w:numId w:val="0"/>
        </w:numPr>
        <w:rPr>
          <w:rFonts w:eastAsia="Comic Sans MS"/>
          <w:lang w:val="en-GB" w:eastAsia="en-GB"/>
        </w:rPr>
      </w:pPr>
    </w:p>
    <w:p w14:paraId="1A3E3B07" w14:textId="77777777" w:rsidR="001324C2" w:rsidRPr="001324C2" w:rsidRDefault="001324C2" w:rsidP="001324C2">
      <w:pPr>
        <w:pStyle w:val="3Bulletedcopypink"/>
        <w:numPr>
          <w:ilvl w:val="0"/>
          <w:numId w:val="0"/>
        </w:numPr>
        <w:rPr>
          <w:rFonts w:eastAsia="Comic Sans MS"/>
          <w:lang w:val="en-GB" w:eastAsia="en-GB"/>
        </w:rPr>
      </w:pPr>
      <w:r w:rsidRPr="001324C2">
        <w:rPr>
          <w:rFonts w:eastAsia="Comic Sans MS"/>
          <w:lang w:val="en-GB" w:eastAsia="en-GB"/>
        </w:rPr>
        <w:t>Signed: _______________</w:t>
      </w:r>
      <w:r w:rsidRPr="001324C2">
        <w:rPr>
          <w:rFonts w:eastAsia="Comic Sans MS"/>
          <w:lang w:val="en-GB" w:eastAsia="en-GB"/>
        </w:rPr>
        <w:t> </w:t>
      </w:r>
      <w:r w:rsidRPr="001324C2">
        <w:rPr>
          <w:rFonts w:eastAsia="Comic Sans MS"/>
          <w:lang w:val="en-GB" w:eastAsia="en-GB"/>
        </w:rPr>
        <w:t> </w:t>
      </w:r>
      <w:r w:rsidRPr="001324C2">
        <w:rPr>
          <w:rFonts w:eastAsia="Comic Sans MS"/>
          <w:lang w:val="en-GB" w:eastAsia="en-GB"/>
        </w:rPr>
        <w:t>Name: ___________________</w:t>
      </w:r>
    </w:p>
    <w:p w14:paraId="606B3FCD" w14:textId="77777777" w:rsidR="001324C2" w:rsidRDefault="001324C2" w:rsidP="001324C2">
      <w:pPr>
        <w:pStyle w:val="3Bulletedcopypink"/>
        <w:numPr>
          <w:ilvl w:val="0"/>
          <w:numId w:val="0"/>
        </w:numPr>
        <w:rPr>
          <w:rFonts w:eastAsia="Comic Sans MS"/>
          <w:lang w:val="en-GB" w:eastAsia="en-GB"/>
        </w:rPr>
      </w:pPr>
    </w:p>
    <w:p w14:paraId="0D7B8786" w14:textId="77777777" w:rsidR="006A37AE" w:rsidRDefault="006A37AE" w:rsidP="00AB54AA">
      <w:pPr>
        <w:pStyle w:val="3Bulletedcopypink"/>
        <w:numPr>
          <w:ilvl w:val="0"/>
          <w:numId w:val="0"/>
        </w:numPr>
        <w:rPr>
          <w:lang w:val="en-GB" w:eastAsia="en-GB"/>
        </w:rPr>
      </w:pPr>
    </w:p>
    <w:p w14:paraId="570AD04F" w14:textId="1C25B63F" w:rsidR="006A37AE" w:rsidRPr="00C663F7" w:rsidRDefault="00910E9A" w:rsidP="00005760">
      <w:pPr>
        <w:pStyle w:val="3Bulletedcopypink"/>
        <w:numPr>
          <w:ilvl w:val="0"/>
          <w:numId w:val="0"/>
        </w:numPr>
        <w:ind w:left="340" w:hanging="170"/>
        <w:jc w:val="center"/>
        <w:rPr>
          <w:lang w:val="en-GB" w:eastAsia="en-GB"/>
        </w:rPr>
      </w:pPr>
      <w:r>
        <w:rPr>
          <w:noProof/>
          <w:bdr w:val="single" w:sz="24" w:space="0" w:color="4472C4"/>
        </w:rPr>
        <w:drawing>
          <wp:inline distT="0" distB="0" distL="0" distR="0" wp14:anchorId="0602648E" wp14:editId="148DBA03">
            <wp:extent cx="4586605" cy="1422400"/>
            <wp:effectExtent l="38100" t="38100" r="23495" b="2540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605" cy="142240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6A37AE" w:rsidRPr="00C663F7" w:rsidSect="00D5140C">
      <w:headerReference w:type="even" r:id="rId14"/>
      <w:headerReference w:type="default" r:id="rId15"/>
      <w:footerReference w:type="default" r:id="rId16"/>
      <w:headerReference w:type="first" r:id="rId17"/>
      <w:footerReference w:type="first" r:id="rId18"/>
      <w:pgSz w:w="11900" w:h="16840"/>
      <w:pgMar w:top="426" w:right="1077" w:bottom="993" w:left="1077" w:header="73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665BD" w14:textId="77777777" w:rsidR="00E030CE" w:rsidRDefault="00E030CE" w:rsidP="00626EDA">
      <w:r>
        <w:separator/>
      </w:r>
    </w:p>
  </w:endnote>
  <w:endnote w:type="continuationSeparator" w:id="0">
    <w:p w14:paraId="6788FE82" w14:textId="77777777" w:rsidR="00E030CE" w:rsidRDefault="00E030CE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50202" w14:textId="77777777" w:rsidR="006003FC" w:rsidRDefault="006003FC" w:rsidP="006003FC">
    <w:pPr>
      <w:pStyle w:val="Footer"/>
      <w:ind w:left="-567"/>
      <w:jc w:val="right"/>
    </w:pPr>
    <w:r>
      <w:rPr>
        <w:sz w:val="18"/>
        <w:szCs w:val="18"/>
      </w:rPr>
      <w:t xml:space="preserve">Bleasby </w:t>
    </w:r>
    <w:r w:rsidR="004D39EA">
      <w:rPr>
        <w:sz w:val="18"/>
        <w:szCs w:val="18"/>
      </w:rPr>
      <w:t>Home-School Agreement September 2024</w:t>
    </w:r>
    <w:r>
      <w:tab/>
    </w:r>
    <w:r w:rsidRPr="000D3D5F">
      <w:rPr>
        <w:sz w:val="20"/>
        <w:szCs w:val="20"/>
      </w:rPr>
      <w:fldChar w:fldCharType="begin"/>
    </w:r>
    <w:r w:rsidRPr="000D3D5F">
      <w:rPr>
        <w:sz w:val="20"/>
        <w:szCs w:val="20"/>
      </w:rPr>
      <w:instrText xml:space="preserve"> PAGE   \* MERGEFORMAT </w:instrText>
    </w:r>
    <w:r w:rsidRPr="000D3D5F">
      <w:rPr>
        <w:sz w:val="20"/>
        <w:szCs w:val="20"/>
      </w:rPr>
      <w:fldChar w:fldCharType="separate"/>
    </w:r>
    <w:r>
      <w:rPr>
        <w:sz w:val="20"/>
        <w:szCs w:val="20"/>
      </w:rPr>
      <w:t>3</w:t>
    </w:r>
    <w:r w:rsidRPr="000D3D5F">
      <w:rPr>
        <w:sz w:val="20"/>
        <w:szCs w:val="20"/>
      </w:rPr>
      <w:fldChar w:fldCharType="end"/>
    </w:r>
  </w:p>
  <w:p w14:paraId="78DAFD8F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9CC3C" w14:textId="77777777" w:rsidR="006003FC" w:rsidRDefault="006003FC" w:rsidP="006003FC">
    <w:pPr>
      <w:pStyle w:val="Footer"/>
      <w:ind w:left="-567"/>
    </w:pPr>
    <w:r>
      <w:rPr>
        <w:sz w:val="18"/>
        <w:szCs w:val="18"/>
      </w:rPr>
      <w:t>Bleasby Behaviour Policy November 2022</w:t>
    </w:r>
    <w:r>
      <w:tab/>
    </w:r>
    <w:r>
      <w:tab/>
    </w:r>
    <w:r>
      <w:tab/>
    </w:r>
    <w:r w:rsidRPr="000D3D5F">
      <w:rPr>
        <w:sz w:val="20"/>
        <w:szCs w:val="20"/>
      </w:rPr>
      <w:fldChar w:fldCharType="begin"/>
    </w:r>
    <w:r w:rsidRPr="000D3D5F">
      <w:rPr>
        <w:sz w:val="20"/>
        <w:szCs w:val="20"/>
      </w:rPr>
      <w:instrText xml:space="preserve"> PAGE   \* MERGEFORMAT </w:instrText>
    </w:r>
    <w:r w:rsidRPr="000D3D5F">
      <w:rPr>
        <w:sz w:val="20"/>
        <w:szCs w:val="20"/>
      </w:rPr>
      <w:fldChar w:fldCharType="separate"/>
    </w:r>
    <w:r>
      <w:rPr>
        <w:sz w:val="20"/>
        <w:szCs w:val="20"/>
      </w:rPr>
      <w:t>3</w:t>
    </w:r>
    <w:r w:rsidRPr="000D3D5F">
      <w:rPr>
        <w:sz w:val="20"/>
        <w:szCs w:val="20"/>
      </w:rPr>
      <w:fldChar w:fldCharType="end"/>
    </w:r>
  </w:p>
  <w:p w14:paraId="1DFD198D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8B416" w14:textId="77777777" w:rsidR="00E030CE" w:rsidRDefault="00E030CE" w:rsidP="00626EDA">
      <w:r>
        <w:separator/>
      </w:r>
    </w:p>
  </w:footnote>
  <w:footnote w:type="continuationSeparator" w:id="0">
    <w:p w14:paraId="4739B5D6" w14:textId="77777777" w:rsidR="00E030CE" w:rsidRDefault="00E030CE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ADDA5" w14:textId="79D8A6AC" w:rsidR="00FE3F15" w:rsidRDefault="00910E9A">
    <w:r>
      <w:rPr>
        <w:noProof/>
      </w:rPr>
      <w:drawing>
        <wp:anchor distT="0" distB="0" distL="114300" distR="114300" simplePos="0" relativeHeight="251657216" behindDoc="1" locked="0" layoutInCell="1" allowOverlap="1" wp14:anchorId="02A4DC63" wp14:editId="309C5E4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7E68">
      <w:rPr>
        <w:noProof/>
      </w:rPr>
      <w:pict w14:anchorId="09A77C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EE4F2" w14:textId="77777777" w:rsidR="00FE3F15" w:rsidRDefault="00FE3F15"/>
  <w:p w14:paraId="1641D057" w14:textId="77777777" w:rsidR="00FE3F15" w:rsidRDefault="00FE3F15"/>
  <w:p w14:paraId="75E24476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AFF7B" w14:textId="77777777" w:rsidR="00FE3F15" w:rsidRDefault="00FE3F15"/>
  <w:p w14:paraId="11C804C7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209.15pt;height:332pt" o:bullet="t">
        <v:imagedata r:id="rId1" o:title="TK_LOGO_POINTER_RGB_BULLET"/>
      </v:shape>
    </w:pict>
  </w:numPicBullet>
  <w:numPicBullet w:numPicBulletId="1">
    <w:pict>
      <v:shape id="_x0000_i1069" type="#_x0000_t75" style="width:36pt;height:30.3pt" o:bullet="t">
        <v:imagedata r:id="rId2" o:title="Tick"/>
      </v:shape>
    </w:pict>
  </w:numPicBullet>
  <w:numPicBullet w:numPicBulletId="2">
    <w:pict>
      <v:shape id="_x0000_i1070" type="#_x0000_t75" style="width:30.3pt;height:30.3pt" o:bullet="t">
        <v:imagedata r:id="rId3" o:title="Cross"/>
      </v:shape>
    </w:pict>
  </w:numPicBullet>
  <w:numPicBullet w:numPicBulletId="3">
    <w:pict>
      <v:shape id="_x0000_i1071" type="#_x0000_t75" style="width:209.15pt;height:332pt" o:bullet="t">
        <v:imagedata r:id="rId4" o:title="art1EF6"/>
      </v:shape>
    </w:pict>
  </w:numPicBullet>
  <w:numPicBullet w:numPicBulletId="4">
    <w:pict>
      <v:shape id="_x0000_i1072" type="#_x0000_t75" style="width:209.15pt;height:332pt" o:bullet="t">
        <v:imagedata r:id="rId5" o:title="TK_LOGO_POINTER_RGB_bullet_blue"/>
      </v:shape>
    </w:pict>
  </w:numPicBullet>
  <w:numPicBullet w:numPicBulletId="5">
    <w:pict>
      <v:shape id="_x0000_i1073" type="#_x0000_t75" style="width:24pt;height:24.55pt" o:bullet="t">
        <v:imagedata r:id="rId6" o:title="clip_image001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6C3622"/>
    <w:multiLevelType w:val="hybridMultilevel"/>
    <w:tmpl w:val="2BD4E6F4"/>
    <w:lvl w:ilvl="0" w:tplc="EE5AB562">
      <w:start w:val="1"/>
      <w:numFmt w:val="bullet"/>
      <w:pStyle w:val="7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2" w15:restartNumberingAfterBreak="0">
    <w:nsid w:val="0DB86CE6"/>
    <w:multiLevelType w:val="hybridMultilevel"/>
    <w:tmpl w:val="FC7A5E4C"/>
    <w:lvl w:ilvl="0" w:tplc="6B120CDC">
      <w:start w:val="1"/>
      <w:numFmt w:val="bullet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0FC3892"/>
    <w:multiLevelType w:val="hybridMultilevel"/>
    <w:tmpl w:val="56F42866"/>
    <w:lvl w:ilvl="0" w:tplc="68727240">
      <w:start w:val="1"/>
      <w:numFmt w:val="bullet"/>
      <w:pStyle w:val="3Bulletedcopypink"/>
      <w:lvlText w:val="ü"/>
      <w:lvlJc w:val="left"/>
      <w:rPr>
        <w:rFonts w:ascii="Wingdings" w:hAnsi="Wingdings" w:hint="default"/>
        <w:color w:val="4472C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240C31"/>
    <w:multiLevelType w:val="hybridMultilevel"/>
    <w:tmpl w:val="A8A660C6"/>
    <w:lvl w:ilvl="0" w:tplc="08090001">
      <w:start w:val="1"/>
      <w:numFmt w:val="bullet"/>
      <w:lvlText w:val=""/>
      <w:lvlJc w:val="left"/>
      <w:rPr>
        <w:rFonts w:ascii="Symbol" w:hAnsi="Symbol" w:hint="default"/>
        <w:color w:val="4472C4"/>
      </w:rPr>
    </w:lvl>
    <w:lvl w:ilvl="1" w:tplc="FFFFFFFF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439856E4"/>
    <w:multiLevelType w:val="hybridMultilevel"/>
    <w:tmpl w:val="56160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3F0FC2"/>
    <w:multiLevelType w:val="hybridMultilevel"/>
    <w:tmpl w:val="4C7CB78A"/>
    <w:lvl w:ilvl="0" w:tplc="0D82797A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A45B90"/>
    <w:multiLevelType w:val="hybridMultilevel"/>
    <w:tmpl w:val="0504BD64"/>
    <w:lvl w:ilvl="0" w:tplc="08090001">
      <w:start w:val="1"/>
      <w:numFmt w:val="bullet"/>
      <w:lvlText w:val=""/>
      <w:lvlJc w:val="left"/>
      <w:pPr>
        <w:ind w:left="510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1" w15:restartNumberingAfterBreak="0">
    <w:nsid w:val="657C2429"/>
    <w:multiLevelType w:val="hybridMultilevel"/>
    <w:tmpl w:val="BFC81662"/>
    <w:lvl w:ilvl="0" w:tplc="08946B7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6D3D39"/>
    <w:multiLevelType w:val="hybridMultilevel"/>
    <w:tmpl w:val="EA1E2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264143345">
    <w:abstractNumId w:val="24"/>
  </w:num>
  <w:num w:numId="2" w16cid:durableId="374542645">
    <w:abstractNumId w:val="16"/>
  </w:num>
  <w:num w:numId="3" w16cid:durableId="1154180904">
    <w:abstractNumId w:val="9"/>
  </w:num>
  <w:num w:numId="4" w16cid:durableId="858659200">
    <w:abstractNumId w:val="7"/>
  </w:num>
  <w:num w:numId="5" w16cid:durableId="2147162603">
    <w:abstractNumId w:val="6"/>
  </w:num>
  <w:num w:numId="6" w16cid:durableId="214899036">
    <w:abstractNumId w:val="5"/>
  </w:num>
  <w:num w:numId="7" w16cid:durableId="406613275">
    <w:abstractNumId w:val="4"/>
  </w:num>
  <w:num w:numId="8" w16cid:durableId="1636569377">
    <w:abstractNumId w:val="8"/>
  </w:num>
  <w:num w:numId="9" w16cid:durableId="1186215870">
    <w:abstractNumId w:val="3"/>
  </w:num>
  <w:num w:numId="10" w16cid:durableId="1001277790">
    <w:abstractNumId w:val="2"/>
  </w:num>
  <w:num w:numId="11" w16cid:durableId="1464618948">
    <w:abstractNumId w:val="1"/>
  </w:num>
  <w:num w:numId="12" w16cid:durableId="1367489455">
    <w:abstractNumId w:val="0"/>
  </w:num>
  <w:num w:numId="13" w16cid:durableId="1770006908">
    <w:abstractNumId w:val="13"/>
  </w:num>
  <w:num w:numId="14" w16cid:durableId="570042730">
    <w:abstractNumId w:val="32"/>
  </w:num>
  <w:num w:numId="15" w16cid:durableId="269943022">
    <w:abstractNumId w:val="10"/>
  </w:num>
  <w:num w:numId="16" w16cid:durableId="1769959467">
    <w:abstractNumId w:val="25"/>
  </w:num>
  <w:num w:numId="17" w16cid:durableId="41760018">
    <w:abstractNumId w:val="34"/>
  </w:num>
  <w:num w:numId="18" w16cid:durableId="728505004">
    <w:abstractNumId w:val="18"/>
  </w:num>
  <w:num w:numId="19" w16cid:durableId="1745297851">
    <w:abstractNumId w:val="20"/>
  </w:num>
  <w:num w:numId="20" w16cid:durableId="686910105">
    <w:abstractNumId w:val="19"/>
  </w:num>
  <w:num w:numId="21" w16cid:durableId="1180042319">
    <w:abstractNumId w:val="27"/>
  </w:num>
  <w:num w:numId="22" w16cid:durableId="1977292691">
    <w:abstractNumId w:val="17"/>
  </w:num>
  <w:num w:numId="23" w16cid:durableId="83497133">
    <w:abstractNumId w:val="11"/>
  </w:num>
  <w:num w:numId="24" w16cid:durableId="1706172316">
    <w:abstractNumId w:val="28"/>
  </w:num>
  <w:num w:numId="25" w16cid:durableId="1629819306">
    <w:abstractNumId w:val="37"/>
  </w:num>
  <w:num w:numId="26" w16cid:durableId="1789274347">
    <w:abstractNumId w:val="23"/>
  </w:num>
  <w:num w:numId="27" w16cid:durableId="91515657">
    <w:abstractNumId w:val="35"/>
  </w:num>
  <w:num w:numId="28" w16cid:durableId="55250723">
    <w:abstractNumId w:val="36"/>
  </w:num>
  <w:num w:numId="29" w16cid:durableId="1598170675">
    <w:abstractNumId w:val="21"/>
  </w:num>
  <w:num w:numId="30" w16cid:durableId="606472047">
    <w:abstractNumId w:val="19"/>
  </w:num>
  <w:num w:numId="31" w16cid:durableId="1424181679">
    <w:abstractNumId w:val="27"/>
  </w:num>
  <w:num w:numId="32" w16cid:durableId="342441328">
    <w:abstractNumId w:val="19"/>
  </w:num>
  <w:num w:numId="33" w16cid:durableId="1062363207">
    <w:abstractNumId w:val="27"/>
  </w:num>
  <w:num w:numId="34" w16cid:durableId="1225334828">
    <w:abstractNumId w:val="10"/>
  </w:num>
  <w:num w:numId="35" w16cid:durableId="1804543671">
    <w:abstractNumId w:val="25"/>
  </w:num>
  <w:num w:numId="36" w16cid:durableId="2073697813">
    <w:abstractNumId w:val="36"/>
  </w:num>
  <w:num w:numId="37" w16cid:durableId="1085997828">
    <w:abstractNumId w:val="26"/>
  </w:num>
  <w:num w:numId="38" w16cid:durableId="1536313891">
    <w:abstractNumId w:val="12"/>
  </w:num>
  <w:num w:numId="39" w16cid:durableId="1972789216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 w16cid:durableId="1603805722">
    <w:abstractNumId w:val="38"/>
  </w:num>
  <w:num w:numId="41" w16cid:durableId="1761293916">
    <w:abstractNumId w:val="22"/>
  </w:num>
  <w:num w:numId="42" w16cid:durableId="483594814">
    <w:abstractNumId w:val="30"/>
  </w:num>
  <w:num w:numId="43" w16cid:durableId="2061436252">
    <w:abstractNumId w:val="14"/>
  </w:num>
  <w:num w:numId="44" w16cid:durableId="1538347519">
    <w:abstractNumId w:val="15"/>
  </w:num>
  <w:num w:numId="45" w16cid:durableId="1991860484">
    <w:abstractNumId w:val="33"/>
  </w:num>
  <w:num w:numId="46" w16cid:durableId="62963220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029"/>
    <w:rsid w:val="00005760"/>
    <w:rsid w:val="00010E96"/>
    <w:rsid w:val="00013469"/>
    <w:rsid w:val="00013771"/>
    <w:rsid w:val="00013AC7"/>
    <w:rsid w:val="00015B1A"/>
    <w:rsid w:val="0002254B"/>
    <w:rsid w:val="00026691"/>
    <w:rsid w:val="00026BE7"/>
    <w:rsid w:val="00037E4C"/>
    <w:rsid w:val="00044043"/>
    <w:rsid w:val="00045E42"/>
    <w:rsid w:val="00046551"/>
    <w:rsid w:val="0004751E"/>
    <w:rsid w:val="00056F06"/>
    <w:rsid w:val="00067D4D"/>
    <w:rsid w:val="00075E60"/>
    <w:rsid w:val="00080ADE"/>
    <w:rsid w:val="00082050"/>
    <w:rsid w:val="00086083"/>
    <w:rsid w:val="000A0CC0"/>
    <w:rsid w:val="000A14E0"/>
    <w:rsid w:val="000A449F"/>
    <w:rsid w:val="000A569F"/>
    <w:rsid w:val="000A7DFE"/>
    <w:rsid w:val="000B1498"/>
    <w:rsid w:val="000B6FD2"/>
    <w:rsid w:val="000B77E5"/>
    <w:rsid w:val="000C2CB1"/>
    <w:rsid w:val="000C34B8"/>
    <w:rsid w:val="000C7A2B"/>
    <w:rsid w:val="000E0546"/>
    <w:rsid w:val="000E4CB0"/>
    <w:rsid w:val="000F0AB4"/>
    <w:rsid w:val="000F5932"/>
    <w:rsid w:val="000F6A97"/>
    <w:rsid w:val="001034E8"/>
    <w:rsid w:val="0011643D"/>
    <w:rsid w:val="001164FF"/>
    <w:rsid w:val="00120C3E"/>
    <w:rsid w:val="00121B89"/>
    <w:rsid w:val="00122600"/>
    <w:rsid w:val="001229C3"/>
    <w:rsid w:val="0013164D"/>
    <w:rsid w:val="001324C2"/>
    <w:rsid w:val="0013513A"/>
    <w:rsid w:val="001357C9"/>
    <w:rsid w:val="0013663C"/>
    <w:rsid w:val="00144CB9"/>
    <w:rsid w:val="0014681A"/>
    <w:rsid w:val="00152536"/>
    <w:rsid w:val="00153948"/>
    <w:rsid w:val="001552EF"/>
    <w:rsid w:val="00156E01"/>
    <w:rsid w:val="0016012E"/>
    <w:rsid w:val="00164000"/>
    <w:rsid w:val="001657CD"/>
    <w:rsid w:val="0016647B"/>
    <w:rsid w:val="00193B07"/>
    <w:rsid w:val="00194EAD"/>
    <w:rsid w:val="001978C4"/>
    <w:rsid w:val="001A6C1C"/>
    <w:rsid w:val="001B25C9"/>
    <w:rsid w:val="001B69D2"/>
    <w:rsid w:val="001D06BA"/>
    <w:rsid w:val="001D656B"/>
    <w:rsid w:val="001E3CA3"/>
    <w:rsid w:val="001E45C4"/>
    <w:rsid w:val="001F6C4C"/>
    <w:rsid w:val="0021507E"/>
    <w:rsid w:val="00220A60"/>
    <w:rsid w:val="002317F4"/>
    <w:rsid w:val="00235450"/>
    <w:rsid w:val="00242D57"/>
    <w:rsid w:val="0024435C"/>
    <w:rsid w:val="0024545E"/>
    <w:rsid w:val="002554EA"/>
    <w:rsid w:val="00271FD1"/>
    <w:rsid w:val="00275D5E"/>
    <w:rsid w:val="00291B1F"/>
    <w:rsid w:val="002A1190"/>
    <w:rsid w:val="002A5446"/>
    <w:rsid w:val="002A5AEC"/>
    <w:rsid w:val="002A7AC1"/>
    <w:rsid w:val="002B227A"/>
    <w:rsid w:val="002B3A38"/>
    <w:rsid w:val="002B3C92"/>
    <w:rsid w:val="002B4854"/>
    <w:rsid w:val="002D145C"/>
    <w:rsid w:val="002D45A3"/>
    <w:rsid w:val="002D5357"/>
    <w:rsid w:val="002E16E7"/>
    <w:rsid w:val="00301CE3"/>
    <w:rsid w:val="00304153"/>
    <w:rsid w:val="0030645C"/>
    <w:rsid w:val="00314555"/>
    <w:rsid w:val="003337B7"/>
    <w:rsid w:val="003365A2"/>
    <w:rsid w:val="00346A2E"/>
    <w:rsid w:val="00355983"/>
    <w:rsid w:val="00355D67"/>
    <w:rsid w:val="00361834"/>
    <w:rsid w:val="00361DD2"/>
    <w:rsid w:val="003628CB"/>
    <w:rsid w:val="00367625"/>
    <w:rsid w:val="0037348A"/>
    <w:rsid w:val="00375041"/>
    <w:rsid w:val="00392071"/>
    <w:rsid w:val="003928BC"/>
    <w:rsid w:val="003A7FBA"/>
    <w:rsid w:val="003C4E8E"/>
    <w:rsid w:val="003C550E"/>
    <w:rsid w:val="003E651A"/>
    <w:rsid w:val="003F2411"/>
    <w:rsid w:val="003F2BD9"/>
    <w:rsid w:val="003F6230"/>
    <w:rsid w:val="003F79D4"/>
    <w:rsid w:val="00403A2F"/>
    <w:rsid w:val="00404E57"/>
    <w:rsid w:val="00405154"/>
    <w:rsid w:val="00405F5C"/>
    <w:rsid w:val="00413BB0"/>
    <w:rsid w:val="0043261B"/>
    <w:rsid w:val="0043579C"/>
    <w:rsid w:val="00440CAC"/>
    <w:rsid w:val="00442A85"/>
    <w:rsid w:val="004457E5"/>
    <w:rsid w:val="00447118"/>
    <w:rsid w:val="0045145B"/>
    <w:rsid w:val="0045749B"/>
    <w:rsid w:val="0046077F"/>
    <w:rsid w:val="004657B6"/>
    <w:rsid w:val="00465DF7"/>
    <w:rsid w:val="00466162"/>
    <w:rsid w:val="00474D06"/>
    <w:rsid w:val="00487B4F"/>
    <w:rsid w:val="0049182E"/>
    <w:rsid w:val="004944EE"/>
    <w:rsid w:val="004A269E"/>
    <w:rsid w:val="004A47D8"/>
    <w:rsid w:val="004B206A"/>
    <w:rsid w:val="004B29E8"/>
    <w:rsid w:val="004B3C9A"/>
    <w:rsid w:val="004B52B6"/>
    <w:rsid w:val="004B5FB3"/>
    <w:rsid w:val="004C7EAD"/>
    <w:rsid w:val="004D39EA"/>
    <w:rsid w:val="004F0252"/>
    <w:rsid w:val="004F503C"/>
    <w:rsid w:val="00510DCA"/>
    <w:rsid w:val="00512B16"/>
    <w:rsid w:val="00512E89"/>
    <w:rsid w:val="00531C8C"/>
    <w:rsid w:val="00546E5A"/>
    <w:rsid w:val="005532F2"/>
    <w:rsid w:val="0055478C"/>
    <w:rsid w:val="00554FA9"/>
    <w:rsid w:val="005631B2"/>
    <w:rsid w:val="00564241"/>
    <w:rsid w:val="00564CD3"/>
    <w:rsid w:val="00573834"/>
    <w:rsid w:val="0057523F"/>
    <w:rsid w:val="00584A10"/>
    <w:rsid w:val="00586497"/>
    <w:rsid w:val="00590571"/>
    <w:rsid w:val="00590890"/>
    <w:rsid w:val="00596817"/>
    <w:rsid w:val="00597ED1"/>
    <w:rsid w:val="005A03D5"/>
    <w:rsid w:val="005B1E18"/>
    <w:rsid w:val="005B4650"/>
    <w:rsid w:val="005B4CBE"/>
    <w:rsid w:val="005B5A72"/>
    <w:rsid w:val="005C1ABD"/>
    <w:rsid w:val="005D4CB7"/>
    <w:rsid w:val="005D4E1B"/>
    <w:rsid w:val="005E2891"/>
    <w:rsid w:val="005F441C"/>
    <w:rsid w:val="006003FC"/>
    <w:rsid w:val="006076E2"/>
    <w:rsid w:val="0061069E"/>
    <w:rsid w:val="00611E23"/>
    <w:rsid w:val="0061205E"/>
    <w:rsid w:val="00620029"/>
    <w:rsid w:val="00621CE3"/>
    <w:rsid w:val="00626EDA"/>
    <w:rsid w:val="00631894"/>
    <w:rsid w:val="00636D70"/>
    <w:rsid w:val="00641926"/>
    <w:rsid w:val="006434F5"/>
    <w:rsid w:val="0064460D"/>
    <w:rsid w:val="006531B5"/>
    <w:rsid w:val="00654494"/>
    <w:rsid w:val="0066469E"/>
    <w:rsid w:val="006746D6"/>
    <w:rsid w:val="006A0A23"/>
    <w:rsid w:val="006A0DF6"/>
    <w:rsid w:val="006A18B1"/>
    <w:rsid w:val="006A37AE"/>
    <w:rsid w:val="006B3204"/>
    <w:rsid w:val="006B4708"/>
    <w:rsid w:val="006C5130"/>
    <w:rsid w:val="006C6A41"/>
    <w:rsid w:val="006D52BA"/>
    <w:rsid w:val="006E416C"/>
    <w:rsid w:val="006E7F15"/>
    <w:rsid w:val="006F36C0"/>
    <w:rsid w:val="006F569D"/>
    <w:rsid w:val="006F7E8A"/>
    <w:rsid w:val="00701DF8"/>
    <w:rsid w:val="00703D22"/>
    <w:rsid w:val="0070464F"/>
    <w:rsid w:val="0070545A"/>
    <w:rsid w:val="007070A1"/>
    <w:rsid w:val="00707BD7"/>
    <w:rsid w:val="00721A16"/>
    <w:rsid w:val="007246E5"/>
    <w:rsid w:val="0072545F"/>
    <w:rsid w:val="00730B52"/>
    <w:rsid w:val="00735B7D"/>
    <w:rsid w:val="00737D07"/>
    <w:rsid w:val="00740604"/>
    <w:rsid w:val="00751FE8"/>
    <w:rsid w:val="007612F4"/>
    <w:rsid w:val="007738E4"/>
    <w:rsid w:val="00777E85"/>
    <w:rsid w:val="00780218"/>
    <w:rsid w:val="00780757"/>
    <w:rsid w:val="00787B39"/>
    <w:rsid w:val="007B3BB2"/>
    <w:rsid w:val="007B7F22"/>
    <w:rsid w:val="007C3D99"/>
    <w:rsid w:val="007C5AC9"/>
    <w:rsid w:val="007D268D"/>
    <w:rsid w:val="007D6689"/>
    <w:rsid w:val="007D6B62"/>
    <w:rsid w:val="007D7E77"/>
    <w:rsid w:val="007E217D"/>
    <w:rsid w:val="007F10EF"/>
    <w:rsid w:val="007F2121"/>
    <w:rsid w:val="007F2F4C"/>
    <w:rsid w:val="007F5027"/>
    <w:rsid w:val="00805A94"/>
    <w:rsid w:val="00806D2D"/>
    <w:rsid w:val="0080784C"/>
    <w:rsid w:val="008116A6"/>
    <w:rsid w:val="00814F14"/>
    <w:rsid w:val="00814F8A"/>
    <w:rsid w:val="0082467B"/>
    <w:rsid w:val="008263BD"/>
    <w:rsid w:val="00830D99"/>
    <w:rsid w:val="00843CEC"/>
    <w:rsid w:val="008472C3"/>
    <w:rsid w:val="0084740E"/>
    <w:rsid w:val="0086284A"/>
    <w:rsid w:val="00870DB2"/>
    <w:rsid w:val="00874C73"/>
    <w:rsid w:val="008812AD"/>
    <w:rsid w:val="008941E7"/>
    <w:rsid w:val="00894770"/>
    <w:rsid w:val="00894E6A"/>
    <w:rsid w:val="008B0083"/>
    <w:rsid w:val="008B66AC"/>
    <w:rsid w:val="008C1253"/>
    <w:rsid w:val="008C690C"/>
    <w:rsid w:val="008C7E69"/>
    <w:rsid w:val="008D4320"/>
    <w:rsid w:val="008E56CF"/>
    <w:rsid w:val="008F2317"/>
    <w:rsid w:val="008F3C62"/>
    <w:rsid w:val="008F744A"/>
    <w:rsid w:val="0090336E"/>
    <w:rsid w:val="009046F1"/>
    <w:rsid w:val="00904AF9"/>
    <w:rsid w:val="00906C29"/>
    <w:rsid w:val="00907853"/>
    <w:rsid w:val="00907E68"/>
    <w:rsid w:val="009103C6"/>
    <w:rsid w:val="00910E9A"/>
    <w:rsid w:val="00912C99"/>
    <w:rsid w:val="00915342"/>
    <w:rsid w:val="00924639"/>
    <w:rsid w:val="00933F6F"/>
    <w:rsid w:val="00934D49"/>
    <w:rsid w:val="00944071"/>
    <w:rsid w:val="009708B1"/>
    <w:rsid w:val="00972486"/>
    <w:rsid w:val="00976D27"/>
    <w:rsid w:val="00980946"/>
    <w:rsid w:val="00985F07"/>
    <w:rsid w:val="00991CBD"/>
    <w:rsid w:val="009928E8"/>
    <w:rsid w:val="00997323"/>
    <w:rsid w:val="009A01A6"/>
    <w:rsid w:val="009A448F"/>
    <w:rsid w:val="009B13FF"/>
    <w:rsid w:val="009B432A"/>
    <w:rsid w:val="009B4CCC"/>
    <w:rsid w:val="009D55CA"/>
    <w:rsid w:val="009D6245"/>
    <w:rsid w:val="009E07EE"/>
    <w:rsid w:val="009E1AA8"/>
    <w:rsid w:val="00A00EB5"/>
    <w:rsid w:val="00A035A2"/>
    <w:rsid w:val="00A13E2A"/>
    <w:rsid w:val="00A14E2E"/>
    <w:rsid w:val="00A25C09"/>
    <w:rsid w:val="00A317A3"/>
    <w:rsid w:val="00A47D54"/>
    <w:rsid w:val="00A54BA0"/>
    <w:rsid w:val="00A733F4"/>
    <w:rsid w:val="00A73601"/>
    <w:rsid w:val="00A7590B"/>
    <w:rsid w:val="00A777B5"/>
    <w:rsid w:val="00A827C2"/>
    <w:rsid w:val="00A8524E"/>
    <w:rsid w:val="00A91C30"/>
    <w:rsid w:val="00A93A60"/>
    <w:rsid w:val="00A97798"/>
    <w:rsid w:val="00AA26DD"/>
    <w:rsid w:val="00AB0870"/>
    <w:rsid w:val="00AB54AA"/>
    <w:rsid w:val="00AB65EE"/>
    <w:rsid w:val="00AC2288"/>
    <w:rsid w:val="00AC3E24"/>
    <w:rsid w:val="00AD12AA"/>
    <w:rsid w:val="00AD1DCB"/>
    <w:rsid w:val="00AD43F4"/>
    <w:rsid w:val="00AE0D47"/>
    <w:rsid w:val="00AE0EC4"/>
    <w:rsid w:val="00AE222F"/>
    <w:rsid w:val="00AE3B8D"/>
    <w:rsid w:val="00AE78B1"/>
    <w:rsid w:val="00AF5400"/>
    <w:rsid w:val="00B00345"/>
    <w:rsid w:val="00B011F4"/>
    <w:rsid w:val="00B13EAD"/>
    <w:rsid w:val="00B26A0B"/>
    <w:rsid w:val="00B43C0A"/>
    <w:rsid w:val="00B43FFE"/>
    <w:rsid w:val="00B54D05"/>
    <w:rsid w:val="00B555DC"/>
    <w:rsid w:val="00B61A75"/>
    <w:rsid w:val="00B64FE5"/>
    <w:rsid w:val="00B6679E"/>
    <w:rsid w:val="00B71378"/>
    <w:rsid w:val="00B74C66"/>
    <w:rsid w:val="00B77B13"/>
    <w:rsid w:val="00B80795"/>
    <w:rsid w:val="00B9036C"/>
    <w:rsid w:val="00B91C66"/>
    <w:rsid w:val="00B92586"/>
    <w:rsid w:val="00B92AEB"/>
    <w:rsid w:val="00B9463D"/>
    <w:rsid w:val="00B95F60"/>
    <w:rsid w:val="00B96BF6"/>
    <w:rsid w:val="00BA3DF4"/>
    <w:rsid w:val="00BA5EA0"/>
    <w:rsid w:val="00BB04AB"/>
    <w:rsid w:val="00BB195B"/>
    <w:rsid w:val="00BB6D54"/>
    <w:rsid w:val="00BB749E"/>
    <w:rsid w:val="00BB7F94"/>
    <w:rsid w:val="00BC1010"/>
    <w:rsid w:val="00BD23E8"/>
    <w:rsid w:val="00BD6BA6"/>
    <w:rsid w:val="00BE716E"/>
    <w:rsid w:val="00BF4781"/>
    <w:rsid w:val="00C00DF6"/>
    <w:rsid w:val="00C01497"/>
    <w:rsid w:val="00C06987"/>
    <w:rsid w:val="00C10434"/>
    <w:rsid w:val="00C14C1D"/>
    <w:rsid w:val="00C16E28"/>
    <w:rsid w:val="00C32FD1"/>
    <w:rsid w:val="00C33E11"/>
    <w:rsid w:val="00C40B2C"/>
    <w:rsid w:val="00C46DFA"/>
    <w:rsid w:val="00C51C6A"/>
    <w:rsid w:val="00C5385B"/>
    <w:rsid w:val="00C64ABB"/>
    <w:rsid w:val="00C663F7"/>
    <w:rsid w:val="00C70FAA"/>
    <w:rsid w:val="00C8314B"/>
    <w:rsid w:val="00C852FB"/>
    <w:rsid w:val="00C915A8"/>
    <w:rsid w:val="00C91F46"/>
    <w:rsid w:val="00C952F9"/>
    <w:rsid w:val="00CA2467"/>
    <w:rsid w:val="00CB51F8"/>
    <w:rsid w:val="00CB6407"/>
    <w:rsid w:val="00CC03CF"/>
    <w:rsid w:val="00CD5D97"/>
    <w:rsid w:val="00CF776A"/>
    <w:rsid w:val="00D0651C"/>
    <w:rsid w:val="00D068D2"/>
    <w:rsid w:val="00D06CFD"/>
    <w:rsid w:val="00D11C7E"/>
    <w:rsid w:val="00D25202"/>
    <w:rsid w:val="00D439DA"/>
    <w:rsid w:val="00D508B4"/>
    <w:rsid w:val="00D5140C"/>
    <w:rsid w:val="00D569FE"/>
    <w:rsid w:val="00D73BE6"/>
    <w:rsid w:val="00D80584"/>
    <w:rsid w:val="00D8208A"/>
    <w:rsid w:val="00D86752"/>
    <w:rsid w:val="00D90815"/>
    <w:rsid w:val="00D91201"/>
    <w:rsid w:val="00D95FA0"/>
    <w:rsid w:val="00D96D39"/>
    <w:rsid w:val="00DA43DE"/>
    <w:rsid w:val="00DA5725"/>
    <w:rsid w:val="00DA5AEA"/>
    <w:rsid w:val="00DA68BF"/>
    <w:rsid w:val="00DA7F11"/>
    <w:rsid w:val="00DC12DF"/>
    <w:rsid w:val="00DC28D6"/>
    <w:rsid w:val="00DC3E47"/>
    <w:rsid w:val="00DC5FAC"/>
    <w:rsid w:val="00DC73DA"/>
    <w:rsid w:val="00DD68FE"/>
    <w:rsid w:val="00DE64C6"/>
    <w:rsid w:val="00DE726B"/>
    <w:rsid w:val="00DF66B4"/>
    <w:rsid w:val="00E030CE"/>
    <w:rsid w:val="00E126AF"/>
    <w:rsid w:val="00E22BE0"/>
    <w:rsid w:val="00E24FDF"/>
    <w:rsid w:val="00E3210F"/>
    <w:rsid w:val="00E3291C"/>
    <w:rsid w:val="00E40665"/>
    <w:rsid w:val="00E426D3"/>
    <w:rsid w:val="00E45434"/>
    <w:rsid w:val="00E5319A"/>
    <w:rsid w:val="00E647DF"/>
    <w:rsid w:val="00E72C45"/>
    <w:rsid w:val="00E754D4"/>
    <w:rsid w:val="00E840E4"/>
    <w:rsid w:val="00E9136B"/>
    <w:rsid w:val="00EA6C81"/>
    <w:rsid w:val="00EB71B0"/>
    <w:rsid w:val="00EC6853"/>
    <w:rsid w:val="00ED72D0"/>
    <w:rsid w:val="00EE612F"/>
    <w:rsid w:val="00EF058F"/>
    <w:rsid w:val="00EF22F0"/>
    <w:rsid w:val="00EF68DD"/>
    <w:rsid w:val="00F052FF"/>
    <w:rsid w:val="00F139E0"/>
    <w:rsid w:val="00F2048E"/>
    <w:rsid w:val="00F20C1E"/>
    <w:rsid w:val="00F265C1"/>
    <w:rsid w:val="00F278C2"/>
    <w:rsid w:val="00F30D7A"/>
    <w:rsid w:val="00F42505"/>
    <w:rsid w:val="00F431D3"/>
    <w:rsid w:val="00F45F08"/>
    <w:rsid w:val="00F460BE"/>
    <w:rsid w:val="00F519DC"/>
    <w:rsid w:val="00F51A90"/>
    <w:rsid w:val="00F629F9"/>
    <w:rsid w:val="00F6710C"/>
    <w:rsid w:val="00F70276"/>
    <w:rsid w:val="00F70B1E"/>
    <w:rsid w:val="00F75EF7"/>
    <w:rsid w:val="00F77220"/>
    <w:rsid w:val="00F82220"/>
    <w:rsid w:val="00F97695"/>
    <w:rsid w:val="00FB7EFB"/>
    <w:rsid w:val="00FC0BB8"/>
    <w:rsid w:val="00FC164A"/>
    <w:rsid w:val="00FD59EC"/>
    <w:rsid w:val="00FE3F15"/>
    <w:rsid w:val="00FE4FB6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46BB00A0"/>
  <w15:chartTrackingRefBased/>
  <w15:docId w15:val="{4B36B9D9-1714-424E-9C5F-A963DC0A3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EF68DD"/>
    <w:pPr>
      <w:numPr>
        <w:numId w:val="43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"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235450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EF68DD"/>
    <w:pPr>
      <w:spacing w:after="480"/>
    </w:pPr>
  </w:style>
  <w:style w:type="paragraph" w:styleId="ListParagraph">
    <w:name w:val="List Paragraph"/>
    <w:basedOn w:val="Normal"/>
    <w:uiPriority w:val="1"/>
    <w:qFormat/>
    <w:rsid w:val="00B92AEB"/>
    <w:pPr>
      <w:widowControl w:val="0"/>
      <w:autoSpaceDE w:val="0"/>
      <w:autoSpaceDN w:val="0"/>
    </w:pPr>
    <w:rPr>
      <w:rFonts w:ascii="Comic Sans MS" w:eastAsia="Comic Sans MS" w:hAnsi="Comic Sans MS" w:cs="Comic Sans MS"/>
      <w:szCs w:val="22"/>
      <w:lang w:val="en-GB" w:eastAsia="en-GB" w:bidi="en-GB"/>
    </w:rPr>
  </w:style>
  <w:style w:type="character" w:styleId="CommentReference">
    <w:name w:val="annotation reference"/>
    <w:uiPriority w:val="99"/>
    <w:semiHidden/>
    <w:unhideWhenUsed/>
    <w:rsid w:val="003734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348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348A"/>
    <w:rPr>
      <w:rFonts w:eastAsia="MS Mincho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4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348A"/>
    <w:rPr>
      <w:rFonts w:eastAsia="MS Mincho"/>
      <w:b/>
      <w:bCs/>
      <w:lang w:val="en-US" w:eastAsia="en-US"/>
    </w:rPr>
  </w:style>
  <w:style w:type="paragraph" w:styleId="Revision">
    <w:name w:val="Revision"/>
    <w:hidden/>
    <w:uiPriority w:val="99"/>
    <w:semiHidden/>
    <w:rsid w:val="001B69D2"/>
    <w:rPr>
      <w:rFonts w:eastAsia="MS Mincho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9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7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ara%20Lamb\Downloads\KSL-Parent-Factsheet-template-2019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EB1A54A3AEC64B96895C1506FB0B75" ma:contentTypeVersion="16" ma:contentTypeDescription="Create a new document." ma:contentTypeScope="" ma:versionID="0ea9f650d5202088ce276d7fc1997632">
  <xsd:schema xmlns:xsd="http://www.w3.org/2001/XMLSchema" xmlns:xs="http://www.w3.org/2001/XMLSchema" xmlns:p="http://schemas.microsoft.com/office/2006/metadata/properties" xmlns:ns2="f29b4add-47f4-47fc-80a3-afa106dbd520" xmlns:ns3="132fbf23-3b95-43c7-ba60-777572dd1154" targetNamespace="http://schemas.microsoft.com/office/2006/metadata/properties" ma:root="true" ma:fieldsID="6394c440064e42b181f3793ea4c7832c" ns2:_="" ns3:_="">
    <xsd:import namespace="f29b4add-47f4-47fc-80a3-afa106dbd520"/>
    <xsd:import namespace="132fbf23-3b95-43c7-ba60-777572dd1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ActionNeeded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b4add-47f4-47fc-80a3-afa106dbd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ctionNeeded" ma:index="12" nillable="true" ma:displayName="Action Needed" ma:format="Dropdown" ma:internalName="ActionNeeded">
      <xsd:simpleType>
        <xsd:restriction base="dms:Text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fbf23-3b95-43c7-ba60-777572dd115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d0405b1-862e-4756-811b-94ba3709aab2}" ma:internalName="TaxCatchAll" ma:showField="CatchAllData" ma:web="132fbf23-3b95-43c7-ba60-777572dd1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tionNeeded xmlns="f29b4add-47f4-47fc-80a3-afa106dbd520" xsi:nil="true"/>
    <TaxCatchAll xmlns="132fbf23-3b95-43c7-ba60-777572dd1154"/>
    <lcf76f155ced4ddcb4097134ff3c332f xmlns="f29b4add-47f4-47fc-80a3-afa106dbd5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2FC909-FD8B-4A37-91EF-03323C6F2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09861F-FAD9-4FE9-916A-7A1DFC730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9b4add-47f4-47fc-80a3-afa106dbd520"/>
    <ds:schemaRef ds:uri="132fbf23-3b95-43c7-ba60-777572dd1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3190E4-1611-4D8B-A57F-F5968A48CA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0329BD-E5BF-4714-88EA-1060E78970F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KSL-Parent-Factsheet-template-2019 (2)</Template>
  <TotalTime>4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Lamb</dc:creator>
  <cp:keywords/>
  <dc:description/>
  <cp:lastModifiedBy>Russyn Cast</cp:lastModifiedBy>
  <cp:revision>2</cp:revision>
  <cp:lastPrinted>2024-09-04T14:15:00Z</cp:lastPrinted>
  <dcterms:created xsi:type="dcterms:W3CDTF">2025-07-16T10:32:00Z</dcterms:created>
  <dcterms:modified xsi:type="dcterms:W3CDTF">2025-07-16T10:32:00Z</dcterms:modified>
</cp:coreProperties>
</file>